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E66F957" w14:textId="77777777" w:rsidTr="005C151F">
        <w:trPr>
          <w:trHeight w:hRule="exact" w:val="14400"/>
          <w:jc w:val="center"/>
        </w:trPr>
        <w:tc>
          <w:tcPr>
            <w:tcW w:w="7200" w:type="dxa"/>
          </w:tcPr>
          <w:p w14:paraId="752E9C4E" w14:textId="38F26E40" w:rsidR="00423F28" w:rsidRDefault="008120D6" w:rsidP="008120D6">
            <w:pPr>
              <w:tabs>
                <w:tab w:val="left" w:pos="330"/>
                <w:tab w:val="right" w:pos="7200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157B79B" wp14:editId="1FB260AF">
                  <wp:extent cx="1628775" cy="1628775"/>
                  <wp:effectExtent l="0" t="0" r="9525" b="9525"/>
                  <wp:docPr id="1315251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325C5">
              <w:rPr>
                <w:noProof/>
              </w:rPr>
              <w:drawing>
                <wp:inline distT="0" distB="0" distL="0" distR="0" wp14:anchorId="7D50AF97" wp14:editId="0AA679BF">
                  <wp:extent cx="2618740" cy="1592580"/>
                  <wp:effectExtent l="0" t="0" r="0" b="7620"/>
                  <wp:docPr id="2" name="Picture 2" descr="Logo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, arrow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31" cy="159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587F" w14:textId="2DB546E9" w:rsidR="003A4A4A" w:rsidRPr="006706FD" w:rsidRDefault="00000000" w:rsidP="009F0E95">
            <w:pPr>
              <w:pStyle w:val="Subtitle"/>
              <w:jc w:val="center"/>
              <w:rPr>
                <w:color w:val="36A3B3" w:themeColor="background2" w:themeShade="80"/>
              </w:rPr>
            </w:pPr>
            <w:sdt>
              <w:sdtPr>
                <w:rPr>
                  <w:color w:val="36A3B3" w:themeColor="background2" w:themeShade="80"/>
                </w:rPr>
                <w:alias w:val="Enter event date:"/>
                <w:tag w:val="Enter event date:"/>
                <w:id w:val="1308741240"/>
                <w:placeholder>
                  <w:docPart w:val="5C124DC974BC4334BBE3BD37B6562F43"/>
                </w:placeholder>
                <w15:appearance w15:val="hidden"/>
                <w:text/>
              </w:sdtPr>
              <w:sdtContent>
                <w:r w:rsidR="003325C5" w:rsidRPr="006706FD">
                  <w:rPr>
                    <w:color w:val="36A3B3" w:themeColor="background2" w:themeShade="80"/>
                  </w:rPr>
                  <w:t>AAA Spring Team</w:t>
                </w:r>
                <w:r w:rsidR="00E05B74" w:rsidRPr="006706FD">
                  <w:rPr>
                    <w:color w:val="36A3B3" w:themeColor="background2" w:themeShade="80"/>
                  </w:rPr>
                  <w:t>s</w:t>
                </w:r>
              </w:sdtContent>
            </w:sdt>
          </w:p>
          <w:p w14:paraId="7FD4F750" w14:textId="77777777" w:rsidR="002A1DBB" w:rsidRPr="002A1DBB" w:rsidRDefault="002A1DBB" w:rsidP="003A4A4A">
            <w:pPr>
              <w:rPr>
                <w:color w:val="115472" w:themeColor="accent2" w:themeShade="80"/>
                <w:sz w:val="6"/>
                <w:szCs w:val="6"/>
              </w:rPr>
            </w:pPr>
          </w:p>
          <w:p w14:paraId="58B27739" w14:textId="7FEA85C2" w:rsidR="004C39B1" w:rsidRPr="006706FD" w:rsidRDefault="009550E6" w:rsidP="00BF445E">
            <w:pPr>
              <w:pBdr>
                <w:bottom w:val="single" w:sz="12" w:space="1" w:color="auto"/>
              </w:pBdr>
              <w:jc w:val="center"/>
              <w:rPr>
                <w:color w:val="002060"/>
              </w:rPr>
            </w:pPr>
            <w:r w:rsidRPr="006706FD">
              <w:rPr>
                <w:color w:val="002060"/>
              </w:rPr>
              <w:t xml:space="preserve">High Skills Hockey is </w:t>
            </w:r>
            <w:r w:rsidR="00E743F3" w:rsidRPr="006706FD">
              <w:rPr>
                <w:color w:val="002060"/>
              </w:rPr>
              <w:t xml:space="preserve">a </w:t>
            </w:r>
            <w:r w:rsidRPr="006706FD">
              <w:rPr>
                <w:color w:val="002060"/>
              </w:rPr>
              <w:t xml:space="preserve">hockey program that focuses on the development of young hockey players by providing off-ice and on-ice opportunities.  </w:t>
            </w:r>
            <w:r w:rsidR="008D2C2C" w:rsidRPr="006706FD">
              <w:rPr>
                <w:color w:val="002060"/>
              </w:rPr>
              <w:t xml:space="preserve">HSH AAA is a spring tournament team that will be playing in </w:t>
            </w:r>
            <w:r w:rsidR="00D63819" w:rsidRPr="006706FD">
              <w:rPr>
                <w:color w:val="002060"/>
              </w:rPr>
              <w:t>3-</w:t>
            </w:r>
            <w:r w:rsidR="00A77B4E" w:rsidRPr="006706FD">
              <w:rPr>
                <w:color w:val="002060"/>
              </w:rPr>
              <w:t>4</w:t>
            </w:r>
            <w:r w:rsidR="008D2C2C" w:rsidRPr="006706FD">
              <w:rPr>
                <w:color w:val="002060"/>
              </w:rPr>
              <w:t xml:space="preserve"> AAA tournaments</w:t>
            </w:r>
            <w:r w:rsidR="00DF48A7" w:rsidRPr="006706FD">
              <w:rPr>
                <w:color w:val="002060"/>
              </w:rPr>
              <w:t>.</w:t>
            </w:r>
          </w:p>
          <w:p w14:paraId="4C62BC42" w14:textId="77777777" w:rsidR="000C78BD" w:rsidRPr="00600C55" w:rsidRDefault="000C78BD" w:rsidP="00BF445E">
            <w:pPr>
              <w:pBdr>
                <w:bottom w:val="single" w:sz="12" w:space="1" w:color="auto"/>
              </w:pBdr>
              <w:jc w:val="center"/>
              <w:rPr>
                <w:color w:val="002060"/>
                <w:sz w:val="22"/>
                <w:szCs w:val="22"/>
              </w:rPr>
            </w:pPr>
          </w:p>
          <w:p w14:paraId="3F751821" w14:textId="6D1F7E37" w:rsidR="000C78BD" w:rsidRPr="00600C55" w:rsidRDefault="000C78BD" w:rsidP="003F4A4F">
            <w:pPr>
              <w:spacing w:line="240" w:lineRule="auto"/>
              <w:jc w:val="center"/>
              <w:rPr>
                <w:b/>
                <w:bCs/>
                <w:color w:val="002060"/>
                <w:sz w:val="22"/>
                <w:szCs w:val="22"/>
                <w:u w:val="single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softHyphen/>
            </w: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softHyphen/>
            </w: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softHyphen/>
            </w: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softHyphen/>
            </w: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softHyphen/>
            </w: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softHyphen/>
              <w:t>Tryout Dates</w:t>
            </w:r>
            <w:r w:rsidR="006706FD">
              <w:rPr>
                <w:b/>
                <w:bCs/>
                <w:color w:val="002060"/>
                <w:sz w:val="22"/>
                <w:szCs w:val="22"/>
                <w:u w:val="single"/>
              </w:rPr>
              <w:t xml:space="preserve"> and Locations</w:t>
            </w: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:</w:t>
            </w:r>
          </w:p>
          <w:p w14:paraId="494A1663" w14:textId="469DB653" w:rsidR="000C78BD" w:rsidRPr="00600C55" w:rsidRDefault="00A82BFA" w:rsidP="003F4A4F">
            <w:pPr>
              <w:spacing w:line="240" w:lineRule="auto"/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</w:rPr>
              <w:t>Week of March 11</w:t>
            </w:r>
            <w:r w:rsidR="000C78BD" w:rsidRPr="00600C55">
              <w:rPr>
                <w:b/>
                <w:bCs/>
                <w:color w:val="002060"/>
                <w:sz w:val="22"/>
                <w:szCs w:val="22"/>
              </w:rPr>
              <w:t>, 2024</w:t>
            </w:r>
          </w:p>
          <w:p w14:paraId="053B49B9" w14:textId="0BFB220B" w:rsidR="003F4A4F" w:rsidRPr="00600C55" w:rsidRDefault="00A82BFA" w:rsidP="003F4A4F">
            <w:pPr>
              <w:spacing w:line="240" w:lineRule="auto"/>
              <w:jc w:val="center"/>
              <w:rPr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 xml:space="preserve">Mon. March 11: </w:t>
            </w:r>
            <w:r w:rsidR="003F4A4F"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10U (2014-2015)</w:t>
            </w:r>
            <w:r w:rsidR="003F4A4F" w:rsidRPr="00600C55">
              <w:rPr>
                <w:color w:val="002060"/>
                <w:sz w:val="22"/>
                <w:szCs w:val="22"/>
              </w:rPr>
              <w:t xml:space="preserve">: </w:t>
            </w:r>
            <w:r w:rsidRPr="00600C55">
              <w:rPr>
                <w:color w:val="002060"/>
                <w:sz w:val="22"/>
                <w:szCs w:val="22"/>
              </w:rPr>
              <w:t>5:30-6:45pm</w:t>
            </w:r>
            <w:r w:rsidR="006706FD">
              <w:rPr>
                <w:color w:val="002060"/>
                <w:sz w:val="22"/>
                <w:szCs w:val="22"/>
              </w:rPr>
              <w:t xml:space="preserve"> @ Ice Box </w:t>
            </w:r>
          </w:p>
          <w:p w14:paraId="09F34ED8" w14:textId="437C6616" w:rsidR="003F4A4F" w:rsidRPr="00600C55" w:rsidRDefault="00A82BFA" w:rsidP="003F4A4F">
            <w:pPr>
              <w:spacing w:line="240" w:lineRule="auto"/>
              <w:jc w:val="center"/>
              <w:rPr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 xml:space="preserve">Mon. March 11: </w:t>
            </w:r>
            <w:r w:rsidR="003F4A4F"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12U (2012-2013):</w:t>
            </w:r>
            <w:r w:rsidR="003F4A4F" w:rsidRPr="00600C55">
              <w:rPr>
                <w:color w:val="002060"/>
                <w:sz w:val="22"/>
                <w:szCs w:val="22"/>
              </w:rPr>
              <w:t xml:space="preserve"> </w:t>
            </w:r>
            <w:r w:rsidRPr="00600C55">
              <w:rPr>
                <w:color w:val="002060"/>
                <w:sz w:val="22"/>
                <w:szCs w:val="22"/>
              </w:rPr>
              <w:t>7-8:15pm</w:t>
            </w:r>
            <w:r w:rsidR="006706FD">
              <w:rPr>
                <w:color w:val="002060"/>
                <w:sz w:val="22"/>
                <w:szCs w:val="22"/>
              </w:rPr>
              <w:t xml:space="preserve"> @ Ice Box</w:t>
            </w:r>
          </w:p>
          <w:p w14:paraId="60D0A07C" w14:textId="40252CB9" w:rsidR="003F4A4F" w:rsidRPr="00600C55" w:rsidRDefault="00A82BFA" w:rsidP="003F4A4F">
            <w:pPr>
              <w:spacing w:line="240" w:lineRule="auto"/>
              <w:jc w:val="center"/>
              <w:rPr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 xml:space="preserve">Mon. March 11, </w:t>
            </w:r>
            <w:r w:rsidR="003F4A4F"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14U (2010-2011)</w:t>
            </w:r>
            <w:r w:rsidR="003F4A4F" w:rsidRPr="00600C55">
              <w:rPr>
                <w:color w:val="002060"/>
                <w:sz w:val="22"/>
                <w:szCs w:val="22"/>
              </w:rPr>
              <w:t xml:space="preserve">: </w:t>
            </w:r>
            <w:r w:rsidRPr="00600C55">
              <w:rPr>
                <w:color w:val="002060"/>
                <w:sz w:val="22"/>
                <w:szCs w:val="22"/>
              </w:rPr>
              <w:t>8:30-9:45pm</w:t>
            </w:r>
            <w:r w:rsidR="006706FD">
              <w:rPr>
                <w:color w:val="002060"/>
                <w:sz w:val="22"/>
                <w:szCs w:val="22"/>
              </w:rPr>
              <w:t xml:space="preserve"> @ Ice Box</w:t>
            </w:r>
          </w:p>
          <w:p w14:paraId="65D88E62" w14:textId="2C00E7F1" w:rsidR="003F4A4F" w:rsidRPr="00600C55" w:rsidRDefault="00A82BFA" w:rsidP="003F4A4F">
            <w:pPr>
              <w:spacing w:line="240" w:lineRule="auto"/>
              <w:jc w:val="center"/>
              <w:rPr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 xml:space="preserve">Tues. March 12: </w:t>
            </w:r>
            <w:r w:rsidR="003F4A4F"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16U (2008-2009)</w:t>
            </w:r>
            <w:r w:rsidR="003F4A4F" w:rsidRPr="00600C55">
              <w:rPr>
                <w:color w:val="002060"/>
                <w:sz w:val="22"/>
                <w:szCs w:val="22"/>
              </w:rPr>
              <w:t xml:space="preserve">: </w:t>
            </w:r>
            <w:r w:rsidRPr="00600C55">
              <w:rPr>
                <w:color w:val="002060"/>
                <w:sz w:val="22"/>
                <w:szCs w:val="22"/>
              </w:rPr>
              <w:t>5:30-6:45pm</w:t>
            </w:r>
            <w:r w:rsidR="006706FD">
              <w:rPr>
                <w:color w:val="002060"/>
                <w:sz w:val="22"/>
                <w:szCs w:val="22"/>
              </w:rPr>
              <w:t xml:space="preserve"> @Ice Box</w:t>
            </w:r>
          </w:p>
          <w:p w14:paraId="7E769E79" w14:textId="413ECEDE" w:rsidR="00D835DD" w:rsidRPr="00600C55" w:rsidRDefault="00A82BFA" w:rsidP="00D835DD">
            <w:pPr>
              <w:pBdr>
                <w:bottom w:val="single" w:sz="12" w:space="1" w:color="auto"/>
              </w:pBdr>
              <w:spacing w:line="240" w:lineRule="auto"/>
              <w:jc w:val="center"/>
              <w:rPr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 xml:space="preserve">Tues. March 12: </w:t>
            </w:r>
            <w:r w:rsidR="003F4A4F"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18U (2005-2007)</w:t>
            </w:r>
            <w:r w:rsidR="003F4A4F" w:rsidRPr="00600C55">
              <w:rPr>
                <w:color w:val="002060"/>
                <w:sz w:val="22"/>
                <w:szCs w:val="22"/>
              </w:rPr>
              <w:t xml:space="preserve">: </w:t>
            </w:r>
            <w:r w:rsidRPr="00600C55">
              <w:rPr>
                <w:color w:val="002060"/>
                <w:sz w:val="22"/>
                <w:szCs w:val="22"/>
              </w:rPr>
              <w:t>7-8:15pm</w:t>
            </w:r>
            <w:r w:rsidR="006706FD">
              <w:rPr>
                <w:color w:val="002060"/>
                <w:sz w:val="22"/>
                <w:szCs w:val="22"/>
              </w:rPr>
              <w:t xml:space="preserve"> @Ice Box</w:t>
            </w:r>
          </w:p>
          <w:p w14:paraId="7404B516" w14:textId="77777777" w:rsidR="00D835DD" w:rsidRPr="00600C55" w:rsidRDefault="00D835DD" w:rsidP="00D835DD">
            <w:pPr>
              <w:pBdr>
                <w:bottom w:val="single" w:sz="12" w:space="1" w:color="auto"/>
              </w:pBdr>
              <w:spacing w:line="240" w:lineRule="auto"/>
              <w:jc w:val="center"/>
              <w:rPr>
                <w:color w:val="002060"/>
                <w:sz w:val="22"/>
                <w:szCs w:val="22"/>
              </w:rPr>
            </w:pPr>
          </w:p>
          <w:p w14:paraId="63B70134" w14:textId="49F59293" w:rsidR="00EA3817" w:rsidRPr="00505A5E" w:rsidRDefault="00D63819" w:rsidP="00600C55">
            <w:pPr>
              <w:pStyle w:val="ListParagraph"/>
              <w:numPr>
                <w:ilvl w:val="0"/>
                <w:numId w:val="12"/>
              </w:numPr>
              <w:rPr>
                <w:color w:val="002060"/>
                <w:sz w:val="18"/>
                <w:szCs w:val="18"/>
              </w:rPr>
            </w:pPr>
            <w:r w:rsidRPr="00505A5E">
              <w:rPr>
                <w:color w:val="002060"/>
                <w:sz w:val="18"/>
                <w:szCs w:val="18"/>
              </w:rPr>
              <w:t xml:space="preserve">10U AAA – Head Coach: </w:t>
            </w:r>
            <w:r w:rsidR="00A0525B" w:rsidRPr="00505A5E">
              <w:rPr>
                <w:color w:val="002060"/>
                <w:sz w:val="18"/>
                <w:szCs w:val="18"/>
              </w:rPr>
              <w:t>TBA</w:t>
            </w:r>
          </w:p>
          <w:p w14:paraId="5FC0A056" w14:textId="0BBC23DD" w:rsidR="00EA3817" w:rsidRPr="00505A5E" w:rsidRDefault="00D63819" w:rsidP="00505A5E">
            <w:pPr>
              <w:pStyle w:val="ListParagraph"/>
              <w:numPr>
                <w:ilvl w:val="0"/>
                <w:numId w:val="12"/>
              </w:numPr>
              <w:rPr>
                <w:color w:val="002060"/>
                <w:sz w:val="18"/>
                <w:szCs w:val="18"/>
              </w:rPr>
            </w:pPr>
            <w:r w:rsidRPr="00505A5E">
              <w:rPr>
                <w:color w:val="002060"/>
                <w:sz w:val="18"/>
                <w:szCs w:val="18"/>
              </w:rPr>
              <w:t>12U AAA – Head Coach: Dave Birchmeier</w:t>
            </w:r>
          </w:p>
          <w:p w14:paraId="4ED01B1C" w14:textId="04A09255" w:rsidR="00EA3817" w:rsidRPr="00505A5E" w:rsidRDefault="00D63819" w:rsidP="00600C55">
            <w:pPr>
              <w:pStyle w:val="ListParagraph"/>
              <w:numPr>
                <w:ilvl w:val="0"/>
                <w:numId w:val="12"/>
              </w:numPr>
              <w:rPr>
                <w:color w:val="002060"/>
                <w:sz w:val="18"/>
                <w:szCs w:val="18"/>
              </w:rPr>
            </w:pPr>
            <w:r w:rsidRPr="00505A5E">
              <w:rPr>
                <w:color w:val="002060"/>
                <w:sz w:val="18"/>
                <w:szCs w:val="18"/>
              </w:rPr>
              <w:t xml:space="preserve">14U AAA – Head Coach: </w:t>
            </w:r>
            <w:r w:rsidR="00A0525B" w:rsidRPr="00505A5E">
              <w:rPr>
                <w:color w:val="002060"/>
                <w:sz w:val="18"/>
                <w:szCs w:val="18"/>
              </w:rPr>
              <w:t>TBA</w:t>
            </w:r>
          </w:p>
          <w:p w14:paraId="5B8A6AB5" w14:textId="067B7AFB" w:rsidR="00EA3817" w:rsidRPr="00505A5E" w:rsidRDefault="00D63819" w:rsidP="00600C55">
            <w:pPr>
              <w:pStyle w:val="ListParagraph"/>
              <w:numPr>
                <w:ilvl w:val="0"/>
                <w:numId w:val="12"/>
              </w:numPr>
              <w:rPr>
                <w:color w:val="002060"/>
                <w:sz w:val="18"/>
                <w:szCs w:val="18"/>
              </w:rPr>
            </w:pPr>
            <w:r w:rsidRPr="00505A5E">
              <w:rPr>
                <w:color w:val="002060"/>
                <w:sz w:val="18"/>
                <w:szCs w:val="18"/>
              </w:rPr>
              <w:t>16U AAA – Head Coach: Brenden Lambert</w:t>
            </w:r>
          </w:p>
          <w:p w14:paraId="4B746C22" w14:textId="2093576D" w:rsidR="00505A5E" w:rsidRDefault="00D63819" w:rsidP="00505A5E">
            <w:pPr>
              <w:pStyle w:val="ListParagraph"/>
              <w:numPr>
                <w:ilvl w:val="0"/>
                <w:numId w:val="12"/>
              </w:numPr>
              <w:pBdr>
                <w:bottom w:val="single" w:sz="12" w:space="1" w:color="auto"/>
              </w:pBdr>
              <w:rPr>
                <w:color w:val="002060"/>
                <w:sz w:val="18"/>
                <w:szCs w:val="18"/>
              </w:rPr>
            </w:pPr>
            <w:r w:rsidRPr="00505A5E">
              <w:rPr>
                <w:color w:val="002060"/>
                <w:sz w:val="18"/>
                <w:szCs w:val="18"/>
              </w:rPr>
              <w:t>18U AAA – Head Coach: Brenden Lambert</w:t>
            </w:r>
          </w:p>
          <w:p w14:paraId="0B433764" w14:textId="66EABE01" w:rsidR="00505A5E" w:rsidRPr="00505A5E" w:rsidRDefault="00505A5E" w:rsidP="00505A5E">
            <w:pPr>
              <w:pBdr>
                <w:bottom w:val="single" w:sz="12" w:space="1" w:color="auto"/>
              </w:pBdr>
              <w:ind w:left="360"/>
              <w:rPr>
                <w:color w:val="002060"/>
                <w:sz w:val="8"/>
                <w:szCs w:val="8"/>
              </w:rPr>
            </w:pPr>
            <w:r>
              <w:rPr>
                <w:color w:val="002060"/>
                <w:sz w:val="18"/>
                <w:szCs w:val="18"/>
              </w:rPr>
              <w:softHyphen/>
            </w:r>
            <w:r>
              <w:rPr>
                <w:color w:val="002060"/>
                <w:sz w:val="18"/>
                <w:szCs w:val="18"/>
              </w:rPr>
              <w:softHyphen/>
            </w:r>
          </w:p>
          <w:p w14:paraId="7AE6B318" w14:textId="77777777" w:rsidR="00600C55" w:rsidRDefault="008D2C2C" w:rsidP="00600C55">
            <w:pPr>
              <w:jc w:val="center"/>
              <w:rPr>
                <w:color w:val="002060"/>
                <w:sz w:val="22"/>
                <w:szCs w:val="22"/>
              </w:rPr>
            </w:pPr>
            <w:r w:rsidRPr="00600C55">
              <w:rPr>
                <w:color w:val="002060"/>
                <w:sz w:val="22"/>
                <w:szCs w:val="22"/>
              </w:rPr>
              <w:t xml:space="preserve">1 </w:t>
            </w:r>
            <w:r w:rsidR="002A1DBB" w:rsidRPr="00600C55">
              <w:rPr>
                <w:color w:val="002060"/>
                <w:sz w:val="22"/>
                <w:szCs w:val="22"/>
              </w:rPr>
              <w:t>p</w:t>
            </w:r>
            <w:r w:rsidRPr="00600C55">
              <w:rPr>
                <w:color w:val="002060"/>
                <w:sz w:val="22"/>
                <w:szCs w:val="22"/>
              </w:rPr>
              <w:t>ractice per week</w:t>
            </w:r>
            <w:r w:rsidR="002A1DBB" w:rsidRPr="00600C55">
              <w:rPr>
                <w:color w:val="002060"/>
                <w:sz w:val="22"/>
                <w:szCs w:val="22"/>
              </w:rPr>
              <w:t xml:space="preserve"> and 4 tournaments,</w:t>
            </w:r>
            <w:r w:rsidRPr="00600C55">
              <w:rPr>
                <w:color w:val="002060"/>
                <w:sz w:val="22"/>
                <w:szCs w:val="22"/>
              </w:rPr>
              <w:t xml:space="preserve"> from the</w:t>
            </w:r>
            <w:r w:rsidR="00465565" w:rsidRPr="00600C55">
              <w:rPr>
                <w:color w:val="002060"/>
                <w:sz w:val="22"/>
                <w:szCs w:val="22"/>
              </w:rPr>
              <w:t xml:space="preserve"> end</w:t>
            </w:r>
            <w:r w:rsidRPr="00600C55">
              <w:rPr>
                <w:color w:val="002060"/>
                <w:sz w:val="22"/>
                <w:szCs w:val="22"/>
              </w:rPr>
              <w:t xml:space="preserve"> of April through the </w:t>
            </w:r>
            <w:r w:rsidR="00224A26" w:rsidRPr="00600C55">
              <w:rPr>
                <w:color w:val="002060"/>
                <w:sz w:val="22"/>
                <w:szCs w:val="22"/>
              </w:rPr>
              <w:t>end</w:t>
            </w:r>
            <w:r w:rsidRPr="00600C55">
              <w:rPr>
                <w:color w:val="002060"/>
                <w:sz w:val="22"/>
                <w:szCs w:val="22"/>
              </w:rPr>
              <w:t xml:space="preserve"> of June</w:t>
            </w:r>
            <w:r w:rsidR="00D326C6" w:rsidRPr="00600C55">
              <w:rPr>
                <w:color w:val="002060"/>
                <w:sz w:val="22"/>
                <w:szCs w:val="22"/>
              </w:rPr>
              <w:t>.</w:t>
            </w:r>
          </w:p>
          <w:p w14:paraId="2831E3C2" w14:textId="20B6FF10" w:rsidR="006706FD" w:rsidRPr="00600C55" w:rsidRDefault="006706FD" w:rsidP="00600C55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*Subject to Change to due Rink Schedule</w:t>
            </w:r>
          </w:p>
          <w:p w14:paraId="7530135D" w14:textId="4580D7E1" w:rsidR="008D2C2C" w:rsidRPr="00600C55" w:rsidRDefault="00D835DD" w:rsidP="00600C55">
            <w:pPr>
              <w:jc w:val="center"/>
              <w:rPr>
                <w:color w:val="002060"/>
                <w:sz w:val="22"/>
                <w:szCs w:val="22"/>
              </w:rPr>
            </w:pPr>
            <w:r w:rsidRPr="00600C55">
              <w:rPr>
                <w:color w:val="002060"/>
                <w:sz w:val="22"/>
                <w:szCs w:val="22"/>
              </w:rPr>
              <w:t>_____________________________________________________</w:t>
            </w:r>
          </w:p>
          <w:p w14:paraId="60E2763C" w14:textId="6ADEC9F0" w:rsidR="00505A5E" w:rsidRPr="00600C55" w:rsidRDefault="00A018B5" w:rsidP="00505A5E">
            <w:pPr>
              <w:tabs>
                <w:tab w:val="center" w:pos="3600"/>
                <w:tab w:val="left" w:pos="4370"/>
              </w:tabs>
              <w:spacing w:line="276" w:lineRule="auto"/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Cost For Tryout:</w:t>
            </w:r>
            <w:r w:rsidRPr="00600C55">
              <w:rPr>
                <w:b/>
                <w:bCs/>
                <w:color w:val="002060"/>
                <w:sz w:val="22"/>
                <w:szCs w:val="22"/>
              </w:rPr>
              <w:t xml:space="preserve"> $50 </w:t>
            </w:r>
            <w:r w:rsidR="00120F2D" w:rsidRPr="00600C55">
              <w:rPr>
                <w:b/>
                <w:bCs/>
                <w:color w:val="002060"/>
                <w:sz w:val="22"/>
                <w:szCs w:val="22"/>
              </w:rPr>
              <w:t>Per Player</w:t>
            </w:r>
            <w:r w:rsidR="00F7768B">
              <w:rPr>
                <w:b/>
                <w:bCs/>
                <w:color w:val="002060"/>
                <w:sz w:val="22"/>
                <w:szCs w:val="22"/>
              </w:rPr>
              <w:t xml:space="preserve"> | $40 Per Goalie</w:t>
            </w:r>
          </w:p>
          <w:p w14:paraId="425DD4D3" w14:textId="59B5833C" w:rsidR="000C78BD" w:rsidRPr="00505A5E" w:rsidRDefault="008D2C2C" w:rsidP="00505A5E">
            <w:pPr>
              <w:tabs>
                <w:tab w:val="center" w:pos="3600"/>
                <w:tab w:val="left" w:pos="4370"/>
              </w:tabs>
              <w:spacing w:line="276" w:lineRule="auto"/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>Cost</w:t>
            </w:r>
            <w:r w:rsidR="000C78BD" w:rsidRPr="00600C55">
              <w:rPr>
                <w:b/>
                <w:bCs/>
                <w:color w:val="002060"/>
                <w:sz w:val="22"/>
                <w:szCs w:val="22"/>
                <w:u w:val="single"/>
              </w:rPr>
              <w:t xml:space="preserve"> For AAA</w:t>
            </w:r>
            <w:r w:rsidR="000C78BD" w:rsidRPr="00600C55">
              <w:rPr>
                <w:b/>
                <w:bCs/>
                <w:color w:val="002060"/>
                <w:sz w:val="22"/>
                <w:szCs w:val="22"/>
              </w:rPr>
              <w:t>:</w:t>
            </w:r>
            <w:r w:rsidR="00A77B4E" w:rsidRPr="00600C55">
              <w:rPr>
                <w:b/>
                <w:bCs/>
                <w:color w:val="002060"/>
                <w:sz w:val="22"/>
                <w:szCs w:val="22"/>
              </w:rPr>
              <w:t xml:space="preserve"> $</w:t>
            </w:r>
            <w:r w:rsidR="00D63819" w:rsidRPr="00600C55">
              <w:rPr>
                <w:b/>
                <w:bCs/>
                <w:color w:val="002060"/>
                <w:sz w:val="22"/>
                <w:szCs w:val="22"/>
              </w:rPr>
              <w:t>1,200 Per Player | $1,000 Per Goalie</w:t>
            </w:r>
          </w:p>
          <w:p w14:paraId="4D4C07FC" w14:textId="77777777" w:rsidR="000C78BD" w:rsidRDefault="000C78BD" w:rsidP="00A77B4E">
            <w:pPr>
              <w:tabs>
                <w:tab w:val="center" w:pos="3600"/>
                <w:tab w:val="left" w:pos="4370"/>
              </w:tabs>
              <w:rPr>
                <w:b/>
                <w:bCs/>
                <w:color w:val="115472" w:themeColor="accent2" w:themeShade="80"/>
              </w:rPr>
            </w:pPr>
          </w:p>
          <w:p w14:paraId="6C2B4AF7" w14:textId="77777777" w:rsidR="00D63819" w:rsidRPr="00623366" w:rsidRDefault="00D63819" w:rsidP="00A77B4E">
            <w:pPr>
              <w:tabs>
                <w:tab w:val="center" w:pos="3600"/>
                <w:tab w:val="left" w:pos="4370"/>
              </w:tabs>
              <w:rPr>
                <w:b/>
                <w:bCs/>
                <w:color w:val="115472" w:themeColor="accent2" w:themeShade="80"/>
              </w:rPr>
            </w:pPr>
          </w:p>
          <w:p w14:paraId="50D943A3" w14:textId="002166BA" w:rsidR="003A4A4A" w:rsidRDefault="003A4A4A" w:rsidP="00067228">
            <w:pPr>
              <w:pStyle w:val="Logo"/>
            </w:pPr>
          </w:p>
        </w:tc>
        <w:tc>
          <w:tcPr>
            <w:tcW w:w="3600" w:type="dxa"/>
          </w:tcPr>
          <w:p w14:paraId="582DC18C" w14:textId="1BDE68E0" w:rsidR="00423F28" w:rsidRPr="005C151F" w:rsidRDefault="00A0525B" w:rsidP="00236FEA">
            <w:pPr>
              <w:rPr>
                <w:sz w:val="28"/>
                <w:szCs w:val="28"/>
              </w:rPr>
            </w:pPr>
            <w:r w:rsidRPr="005C151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0BC0AE" wp14:editId="157A8EE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2089150" cy="6972300"/>
                      <wp:effectExtent l="0" t="0" r="2540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0" cy="697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8A38A" w14:textId="7D5DBEBA" w:rsidR="005C151F" w:rsidRPr="002C56DD" w:rsidRDefault="00000000" w:rsidP="005C151F">
                                  <w:pPr>
                                    <w:pStyle w:val="Heading2"/>
                                    <w:suppressOverlap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sz w:val="32"/>
                                        <w:szCs w:val="32"/>
                                      </w:rPr>
                                      <w:alias w:val="Enter Heading 2:"/>
                                      <w:tag w:val="Enter Heading 2:"/>
                                      <w:id w:val="685017857"/>
                                      <w:placeholder>
                                        <w:docPart w:val="CE3D158F02274AF2BDDCF57ABB867B8B"/>
                                      </w:placeholder>
                                      <w15:appearance w15:val="hidden"/>
                                      <w:text/>
                                    </w:sdtPr>
                                    <w:sdtContent>
                                      <w:r w:rsidR="00E05B74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                                              </w:t>
                                      </w:r>
                                      <w:r w:rsidR="00D23745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April 19-21, </w:t>
                                      </w:r>
                                      <w:proofErr w:type="gramStart"/>
                                      <w:r w:rsidR="00D23745">
                                        <w:rPr>
                                          <w:sz w:val="32"/>
                                          <w:szCs w:val="32"/>
                                        </w:rPr>
                                        <w:t>2024</w:t>
                                      </w:r>
                                      <w:proofErr w:type="gramEnd"/>
                                      <w:r w:rsidR="00D23745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        CCM Chi-Town </w:t>
                                      </w:r>
                                      <w:r w:rsidR="00AF0A2C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Shuffle </w:t>
                                      </w:r>
                                      <w:r w:rsidR="00D23745">
                                        <w:rPr>
                                          <w:sz w:val="32"/>
                                          <w:szCs w:val="32"/>
                                        </w:rPr>
                                        <w:t>Chicago, IL</w:t>
                                      </w:r>
                                    </w:sdtContent>
                                  </w:sdt>
                                </w:p>
                                <w:p w14:paraId="58C4C021" w14:textId="2E30D0B1" w:rsidR="005C151F" w:rsidRPr="002C56DD" w:rsidRDefault="005C151F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C56DD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softHyphen/>
                                  </w:r>
                                  <w:r w:rsidRPr="002C56DD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softHyphen/>
                                  </w:r>
                                  <w:r w:rsidR="00D26E2A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       </w:t>
                                  </w:r>
                                  <w:r w:rsidRPr="002C56DD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____________</w:t>
                                  </w:r>
                                </w:p>
                                <w:p w14:paraId="7D23FBE5" w14:textId="29EA534E" w:rsidR="00D23745" w:rsidRPr="002C56DD" w:rsidRDefault="00000000" w:rsidP="00D23745">
                                  <w:pPr>
                                    <w:pStyle w:val="Heading2"/>
                                    <w:suppressOverlap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sz w:val="32"/>
                                        <w:szCs w:val="32"/>
                                      </w:rPr>
                                      <w:alias w:val="Enter Heading 2:"/>
                                      <w:tag w:val="Enter Heading 2:"/>
                                      <w:id w:val="1526827563"/>
                                      <w:placeholder>
                                        <w:docPart w:val="F082A088DF534457B020974CC0651897"/>
                                      </w:placeholder>
                                      <w15:appearance w15:val="hidden"/>
                                      <w:text/>
                                    </w:sdtPr>
                                    <w:sdtContent>
                                      <w:r w:rsidR="00E05B74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                                             </w:t>
                                      </w:r>
                                      <w:r w:rsidR="00D23745" w:rsidRPr="002C56DD">
                                        <w:rPr>
                                          <w:sz w:val="32"/>
                                          <w:szCs w:val="32"/>
                                        </w:rPr>
                                        <w:t>April 2</w:t>
                                      </w:r>
                                      <w:r w:rsidR="0080743E">
                                        <w:rPr>
                                          <w:sz w:val="32"/>
                                          <w:szCs w:val="32"/>
                                        </w:rPr>
                                        <w:t>6-28</w:t>
                                      </w:r>
                                      <w:r w:rsidR="00D23745" w:rsidRPr="002C56DD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, </w:t>
                                      </w:r>
                                      <w:proofErr w:type="gramStart"/>
                                      <w:r w:rsidR="00D23745" w:rsidRPr="002C56DD">
                                        <w:rPr>
                                          <w:sz w:val="32"/>
                                          <w:szCs w:val="32"/>
                                        </w:rPr>
                                        <w:t>202</w:t>
                                      </w:r>
                                      <w:r w:rsidR="00E05B74">
                                        <w:rPr>
                                          <w:sz w:val="32"/>
                                          <w:szCs w:val="32"/>
                                        </w:rPr>
                                        <w:t>4</w:t>
                                      </w:r>
                                      <w:proofErr w:type="gramEnd"/>
                                      <w:r w:rsidR="00D23745" w:rsidRPr="002C56DD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         Detroit Showdown AAA                              Troy, MI</w:t>
                                      </w:r>
                                    </w:sdtContent>
                                  </w:sdt>
                                </w:p>
                                <w:p w14:paraId="28D7ABAC" w14:textId="24794F48" w:rsidR="005C151F" w:rsidRPr="002C56DD" w:rsidRDefault="005C151F" w:rsidP="005C151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C56DD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_____________</w:t>
                                  </w:r>
                                </w:p>
                                <w:p w14:paraId="138FFE23" w14:textId="61D934E9" w:rsidR="002C56DD" w:rsidRPr="002C56DD" w:rsidRDefault="00E05B74" w:rsidP="00315DF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                                             May 17-19,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2024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          CCM Blue Chip Invite   Foxborough, MA</w:t>
                                  </w:r>
                                </w:p>
                                <w:p w14:paraId="3D333D0B" w14:textId="31D58DF7" w:rsidR="005C151F" w:rsidRPr="002C56DD" w:rsidRDefault="005C151F" w:rsidP="005C151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C56DD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_____________</w:t>
                                  </w:r>
                                </w:p>
                                <w:p w14:paraId="68B40E53" w14:textId="6659A9E3" w:rsidR="005C151F" w:rsidRDefault="00E05B74" w:rsidP="00315DF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                                          June 21-23,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2024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r w:rsidR="00A0525B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Niagara Falls Summer Showdown          Niagara Falls, NY</w:t>
                                  </w:r>
                                </w:p>
                                <w:p w14:paraId="0EACC24D" w14:textId="18843397" w:rsidR="00A0525B" w:rsidRPr="00A0525B" w:rsidRDefault="00A0525B" w:rsidP="00315DF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A0525B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  <w:u w:val="single"/>
                                    </w:rPr>
                                    <w:t>*Subject to Change</w:t>
                                  </w:r>
                                </w:p>
                                <w:p w14:paraId="1B646976" w14:textId="06E9D30F" w:rsidR="00A0525B" w:rsidRPr="00A0525B" w:rsidRDefault="00A0525B" w:rsidP="00315DF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A0525B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  <w:u w:val="single"/>
                                    </w:rPr>
                                    <w:t>*Subject to Change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0BC0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3.5pt;margin-top:0;width:164.5pt;height:54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" fillcolor="#36a1b2 [1614]">
                      <v:textbox>
                        <w:txbxContent>
                          <w:p w14:paraId="0038A38A" w14:textId="7D5DBEBA" w:rsidR="005C151F" w:rsidRPr="002C56DD" w:rsidRDefault="00000000" w:rsidP="005C151F">
                            <w:pPr>
                              <w:pStyle w:val="Heading2"/>
                              <w:suppressOverlap/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alias w:val="Enter Heading 2:"/>
                                <w:tag w:val="Enter Heading 2:"/>
                                <w:id w:val="685017857"/>
                                <w:placeholder>
                                  <w:docPart w:val="CE3D158F02274AF2BDDCF57ABB867B8B"/>
                                </w:placeholder>
                                <w15:appearance w15:val="hidden"/>
                                <w:text/>
                              </w:sdtPr>
                              <w:sdtContent>
                                <w:r w:rsidR="00E05B74">
                                  <w:rPr>
                                    <w:sz w:val="32"/>
                                    <w:szCs w:val="32"/>
                                  </w:rPr>
                                  <w:t xml:space="preserve">                                              </w:t>
                                </w:r>
                                <w:r w:rsidR="00D23745">
                                  <w:rPr>
                                    <w:sz w:val="32"/>
                                    <w:szCs w:val="32"/>
                                  </w:rPr>
                                  <w:t xml:space="preserve">April 19-21, </w:t>
                                </w:r>
                                <w:proofErr w:type="gramStart"/>
                                <w:r w:rsidR="00D23745">
                                  <w:rPr>
                                    <w:sz w:val="32"/>
                                    <w:szCs w:val="32"/>
                                  </w:rPr>
                                  <w:t>2024</w:t>
                                </w:r>
                                <w:proofErr w:type="gramEnd"/>
                                <w:r w:rsidR="00D23745">
                                  <w:rPr>
                                    <w:sz w:val="32"/>
                                    <w:szCs w:val="32"/>
                                  </w:rPr>
                                  <w:t xml:space="preserve">        CCM Chi-Town </w:t>
                                </w:r>
                                <w:r w:rsidR="00AF0A2C">
                                  <w:rPr>
                                    <w:sz w:val="32"/>
                                    <w:szCs w:val="32"/>
                                  </w:rPr>
                                  <w:t xml:space="preserve">Shuffle </w:t>
                                </w:r>
                                <w:r w:rsidR="00D23745">
                                  <w:rPr>
                                    <w:sz w:val="32"/>
                                    <w:szCs w:val="32"/>
                                  </w:rPr>
                                  <w:t>Chicago, IL</w:t>
                                </w:r>
                              </w:sdtContent>
                            </w:sdt>
                          </w:p>
                          <w:p w14:paraId="58C4C021" w14:textId="2E30D0B1" w:rsidR="005C151F" w:rsidRPr="002C56DD" w:rsidRDefault="005C151F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56DD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softHyphen/>
                            </w:r>
                            <w:r w:rsidRPr="002C56DD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softHyphen/>
                            </w:r>
                            <w:r w:rsidR="00D26E2A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2C56DD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____________</w:t>
                            </w:r>
                          </w:p>
                          <w:p w14:paraId="7D23FBE5" w14:textId="29EA534E" w:rsidR="00D23745" w:rsidRPr="002C56DD" w:rsidRDefault="00000000" w:rsidP="00D23745">
                            <w:pPr>
                              <w:pStyle w:val="Heading2"/>
                              <w:suppressOverlap/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alias w:val="Enter Heading 2:"/>
                                <w:tag w:val="Enter Heading 2:"/>
                                <w:id w:val="1526827563"/>
                                <w:placeholder>
                                  <w:docPart w:val="F082A088DF534457B020974CC0651897"/>
                                </w:placeholder>
                                <w15:appearance w15:val="hidden"/>
                                <w:text/>
                              </w:sdtPr>
                              <w:sdtContent>
                                <w:r w:rsidR="00E05B74">
                                  <w:rPr>
                                    <w:sz w:val="32"/>
                                    <w:szCs w:val="32"/>
                                  </w:rPr>
                                  <w:t xml:space="preserve">                                             </w:t>
                                </w:r>
                                <w:r w:rsidR="00D23745" w:rsidRPr="002C56DD">
                                  <w:rPr>
                                    <w:sz w:val="32"/>
                                    <w:szCs w:val="32"/>
                                  </w:rPr>
                                  <w:t>April 2</w:t>
                                </w:r>
                                <w:r w:rsidR="0080743E">
                                  <w:rPr>
                                    <w:sz w:val="32"/>
                                    <w:szCs w:val="32"/>
                                  </w:rPr>
                                  <w:t>6-28</w:t>
                                </w:r>
                                <w:r w:rsidR="00D23745" w:rsidRPr="002C56DD">
                                  <w:rPr>
                                    <w:sz w:val="32"/>
                                    <w:szCs w:val="32"/>
                                  </w:rPr>
                                  <w:t xml:space="preserve">, </w:t>
                                </w:r>
                                <w:proofErr w:type="gramStart"/>
                                <w:r w:rsidR="00D23745" w:rsidRPr="002C56DD">
                                  <w:rPr>
                                    <w:sz w:val="32"/>
                                    <w:szCs w:val="32"/>
                                  </w:rPr>
                                  <w:t>202</w:t>
                                </w:r>
                                <w:r w:rsidR="00E05B74"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  <w:proofErr w:type="gramEnd"/>
                                <w:r w:rsidR="00D23745" w:rsidRPr="002C56DD">
                                  <w:rPr>
                                    <w:sz w:val="32"/>
                                    <w:szCs w:val="32"/>
                                  </w:rPr>
                                  <w:t xml:space="preserve">         Detroit Showdown AAA                              Troy, MI</w:t>
                                </w:r>
                              </w:sdtContent>
                            </w:sdt>
                          </w:p>
                          <w:p w14:paraId="28D7ABAC" w14:textId="24794F48" w:rsidR="005C151F" w:rsidRPr="002C56DD" w:rsidRDefault="005C151F" w:rsidP="005C151F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56DD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_____________</w:t>
                            </w:r>
                          </w:p>
                          <w:p w14:paraId="138FFE23" w14:textId="61D934E9" w:rsidR="002C56DD" w:rsidRPr="002C56DD" w:rsidRDefault="00E05B74" w:rsidP="00315DF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                 May 17-19,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2024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CCM Blue Chip Invite   Foxborough, MA</w:t>
                            </w:r>
                          </w:p>
                          <w:p w14:paraId="3D333D0B" w14:textId="31D58DF7" w:rsidR="005C151F" w:rsidRPr="002C56DD" w:rsidRDefault="005C151F" w:rsidP="005C151F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56DD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_____________</w:t>
                            </w:r>
                          </w:p>
                          <w:p w14:paraId="68B40E53" w14:textId="6659A9E3" w:rsidR="005C151F" w:rsidRDefault="00E05B74" w:rsidP="00315DF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              June 21-23,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2024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A0525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Niagara Falls Summer Showdown          Niagara Falls, NY</w:t>
                            </w:r>
                          </w:p>
                          <w:p w14:paraId="0EACC24D" w14:textId="18843397" w:rsidR="00A0525B" w:rsidRPr="00A0525B" w:rsidRDefault="00A0525B" w:rsidP="00315DF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525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*Subject to Change</w:t>
                            </w:r>
                          </w:p>
                          <w:p w14:paraId="1B646976" w14:textId="06E9D30F" w:rsidR="00A0525B" w:rsidRPr="00A0525B" w:rsidRDefault="00A0525B" w:rsidP="00315DF2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525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*Subject to Change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56DD">
              <w:rPr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DDF0040" wp14:editId="2EE70C1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6936105</wp:posOffset>
                      </wp:positionV>
                      <wp:extent cx="2098040" cy="2286000"/>
                      <wp:effectExtent l="0" t="0" r="16510" b="1905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8040" cy="228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3FBB7" w14:textId="4D072EC1" w:rsidR="002C56DD" w:rsidRDefault="002C56DD" w:rsidP="002C56D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C56D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HSH</w:t>
                                  </w:r>
                                </w:p>
                                <w:p w14:paraId="27998180" w14:textId="38D1FECB" w:rsidR="002C56DD" w:rsidRDefault="002C56DD" w:rsidP="00F8596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High Skills Hockey</w:t>
                                  </w:r>
                                </w:p>
                                <w:p w14:paraId="6B288DAE" w14:textId="77777777" w:rsidR="000B0509" w:rsidRPr="000B0509" w:rsidRDefault="000B0509" w:rsidP="00F8596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C2E7D7" w14:textId="23D8CBA9" w:rsidR="002C56DD" w:rsidRDefault="002C56DD" w:rsidP="00F8596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Brenden Lambert</w:t>
                                  </w:r>
                                </w:p>
                                <w:p w14:paraId="4F09E497" w14:textId="074548BA" w:rsidR="00F8596F" w:rsidRPr="00F8596F" w:rsidRDefault="00F8596F" w:rsidP="00F8596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F8596F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(260) 255-7686</w:t>
                                  </w:r>
                                </w:p>
                                <w:p w14:paraId="0FBE9144" w14:textId="77777777" w:rsidR="000B0509" w:rsidRPr="000B0509" w:rsidRDefault="000B0509" w:rsidP="00F8596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772BCD0B" w14:textId="22402ABC" w:rsidR="002C56DD" w:rsidRPr="002C56DD" w:rsidRDefault="002C56DD" w:rsidP="00F8596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2C56DD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highskillshockey@gmail.com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F0040" id="_x0000_s1027" type="#_x0000_t202" style="position:absolute;margin-left:13.5pt;margin-top:546.15pt;width:165.2pt;height:18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" fillcolor="#00524c [1604]">
                      <v:textbox>
                        <w:txbxContent>
                          <w:p w14:paraId="7183FBB7" w14:textId="4D072EC1" w:rsidR="002C56DD" w:rsidRDefault="002C56DD" w:rsidP="002C56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56DD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HSH</w:t>
                            </w:r>
                          </w:p>
                          <w:p w14:paraId="27998180" w14:textId="38D1FECB" w:rsidR="002C56DD" w:rsidRDefault="002C56DD" w:rsidP="00F8596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High Skills Hockey</w:t>
                            </w:r>
                          </w:p>
                          <w:p w14:paraId="6B288DAE" w14:textId="77777777" w:rsidR="000B0509" w:rsidRPr="000B0509" w:rsidRDefault="000B0509" w:rsidP="00F8596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5DC2E7D7" w14:textId="23D8CBA9" w:rsidR="002C56DD" w:rsidRDefault="002C56DD" w:rsidP="00F8596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Brenden Lambert</w:t>
                            </w:r>
                          </w:p>
                          <w:p w14:paraId="4F09E497" w14:textId="074548BA" w:rsidR="00F8596F" w:rsidRPr="00F8596F" w:rsidRDefault="00F8596F" w:rsidP="00F8596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F8596F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(260) 255-7686</w:t>
                            </w:r>
                          </w:p>
                          <w:p w14:paraId="0FBE9144" w14:textId="77777777" w:rsidR="000B0509" w:rsidRPr="000B0509" w:rsidRDefault="000B0509" w:rsidP="00F8596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772BCD0B" w14:textId="22402ABC" w:rsidR="002C56DD" w:rsidRPr="002C56DD" w:rsidRDefault="002C56DD" w:rsidP="00F8596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2C56DD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highskillshockey@gmail.com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F786481" w14:textId="5122B6AF" w:rsidR="00DD2A04" w:rsidRPr="00600C55" w:rsidRDefault="00600C55" w:rsidP="00600C55">
      <w:pPr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</w:rPr>
        <w:t xml:space="preserve">                               </w:t>
      </w:r>
      <w:r w:rsidRPr="00600C55">
        <w:rPr>
          <w:b/>
          <w:bCs/>
          <w:color w:val="002060"/>
          <w:sz w:val="22"/>
          <w:szCs w:val="22"/>
        </w:rPr>
        <w:t xml:space="preserve">Register at: </w:t>
      </w:r>
      <w:hyperlink r:id="rId9" w:history="1">
        <w:r w:rsidRPr="00600C55">
          <w:rPr>
            <w:rStyle w:val="Hyperlink"/>
            <w:b/>
            <w:bCs/>
            <w:sz w:val="22"/>
            <w:szCs w:val="22"/>
          </w:rPr>
          <w:t>www.iyhl.club</w:t>
        </w:r>
      </w:hyperlink>
    </w:p>
    <w:sectPr w:rsidR="00DD2A04" w:rsidRPr="00600C55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5F4FA" w14:textId="77777777" w:rsidR="00B01DFE" w:rsidRDefault="00B01DFE" w:rsidP="00AB6948">
      <w:pPr>
        <w:spacing w:after="0" w:line="240" w:lineRule="auto"/>
      </w:pPr>
      <w:r>
        <w:separator/>
      </w:r>
    </w:p>
  </w:endnote>
  <w:endnote w:type="continuationSeparator" w:id="0">
    <w:p w14:paraId="1530E31B" w14:textId="77777777" w:rsidR="00B01DFE" w:rsidRDefault="00B01DFE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1FEB7" w14:textId="77777777" w:rsidR="00B01DFE" w:rsidRDefault="00B01DFE" w:rsidP="00AB6948">
      <w:pPr>
        <w:spacing w:after="0" w:line="240" w:lineRule="auto"/>
      </w:pPr>
      <w:r>
        <w:separator/>
      </w:r>
    </w:p>
  </w:footnote>
  <w:footnote w:type="continuationSeparator" w:id="0">
    <w:p w14:paraId="299EC5BF" w14:textId="77777777" w:rsidR="00B01DFE" w:rsidRDefault="00B01DFE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825B2B"/>
    <w:multiLevelType w:val="hybridMultilevel"/>
    <w:tmpl w:val="4F88729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F10F57"/>
    <w:multiLevelType w:val="hybridMultilevel"/>
    <w:tmpl w:val="7CE2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C4D4E"/>
    <w:multiLevelType w:val="hybridMultilevel"/>
    <w:tmpl w:val="C656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696813">
    <w:abstractNumId w:val="9"/>
  </w:num>
  <w:num w:numId="2" w16cid:durableId="1872839586">
    <w:abstractNumId w:val="7"/>
  </w:num>
  <w:num w:numId="3" w16cid:durableId="250940345">
    <w:abstractNumId w:val="6"/>
  </w:num>
  <w:num w:numId="4" w16cid:durableId="1147630293">
    <w:abstractNumId w:val="5"/>
  </w:num>
  <w:num w:numId="5" w16cid:durableId="1222212322">
    <w:abstractNumId w:val="4"/>
  </w:num>
  <w:num w:numId="6" w16cid:durableId="1955405374">
    <w:abstractNumId w:val="8"/>
  </w:num>
  <w:num w:numId="7" w16cid:durableId="2078045644">
    <w:abstractNumId w:val="3"/>
  </w:num>
  <w:num w:numId="8" w16cid:durableId="755056745">
    <w:abstractNumId w:val="2"/>
  </w:num>
  <w:num w:numId="9" w16cid:durableId="23097707">
    <w:abstractNumId w:val="1"/>
  </w:num>
  <w:num w:numId="10" w16cid:durableId="267736605">
    <w:abstractNumId w:val="0"/>
  </w:num>
  <w:num w:numId="11" w16cid:durableId="1647510850">
    <w:abstractNumId w:val="12"/>
  </w:num>
  <w:num w:numId="12" w16cid:durableId="1034694260">
    <w:abstractNumId w:val="11"/>
  </w:num>
  <w:num w:numId="13" w16cid:durableId="11676700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5C5"/>
    <w:rsid w:val="00044307"/>
    <w:rsid w:val="00054D84"/>
    <w:rsid w:val="00067228"/>
    <w:rsid w:val="000A6A67"/>
    <w:rsid w:val="000B0509"/>
    <w:rsid w:val="000C78BD"/>
    <w:rsid w:val="000D195E"/>
    <w:rsid w:val="00120F2D"/>
    <w:rsid w:val="00137D1C"/>
    <w:rsid w:val="001660EB"/>
    <w:rsid w:val="00190F23"/>
    <w:rsid w:val="00194E9C"/>
    <w:rsid w:val="001C2070"/>
    <w:rsid w:val="001C290A"/>
    <w:rsid w:val="001D3B47"/>
    <w:rsid w:val="00224A26"/>
    <w:rsid w:val="00236FEA"/>
    <w:rsid w:val="00241A5D"/>
    <w:rsid w:val="00243D06"/>
    <w:rsid w:val="0027400C"/>
    <w:rsid w:val="002A0BAC"/>
    <w:rsid w:val="002A1DBB"/>
    <w:rsid w:val="002C56DD"/>
    <w:rsid w:val="002C65CB"/>
    <w:rsid w:val="002D469D"/>
    <w:rsid w:val="002F1813"/>
    <w:rsid w:val="002F30A1"/>
    <w:rsid w:val="0031260D"/>
    <w:rsid w:val="0031443F"/>
    <w:rsid w:val="00315DF2"/>
    <w:rsid w:val="00321075"/>
    <w:rsid w:val="003325C5"/>
    <w:rsid w:val="00352661"/>
    <w:rsid w:val="003A4A4A"/>
    <w:rsid w:val="003F1AF1"/>
    <w:rsid w:val="003F4359"/>
    <w:rsid w:val="003F4A4F"/>
    <w:rsid w:val="003F60A2"/>
    <w:rsid w:val="00417F0E"/>
    <w:rsid w:val="00423F28"/>
    <w:rsid w:val="00425C2B"/>
    <w:rsid w:val="00465565"/>
    <w:rsid w:val="004A0754"/>
    <w:rsid w:val="004A1A52"/>
    <w:rsid w:val="004B6545"/>
    <w:rsid w:val="004C39B1"/>
    <w:rsid w:val="004C43EE"/>
    <w:rsid w:val="004F72AE"/>
    <w:rsid w:val="00505A5E"/>
    <w:rsid w:val="005357C5"/>
    <w:rsid w:val="005806D4"/>
    <w:rsid w:val="005927AD"/>
    <w:rsid w:val="00592D9C"/>
    <w:rsid w:val="005C151F"/>
    <w:rsid w:val="00600C55"/>
    <w:rsid w:val="00623366"/>
    <w:rsid w:val="00627140"/>
    <w:rsid w:val="00655EA2"/>
    <w:rsid w:val="006706FD"/>
    <w:rsid w:val="006C2953"/>
    <w:rsid w:val="006D734A"/>
    <w:rsid w:val="006F0708"/>
    <w:rsid w:val="007029F7"/>
    <w:rsid w:val="00756B7A"/>
    <w:rsid w:val="00767651"/>
    <w:rsid w:val="007716AB"/>
    <w:rsid w:val="007A7E20"/>
    <w:rsid w:val="007C738B"/>
    <w:rsid w:val="007E4871"/>
    <w:rsid w:val="007E4C8C"/>
    <w:rsid w:val="007F3F1B"/>
    <w:rsid w:val="0080447C"/>
    <w:rsid w:val="00804979"/>
    <w:rsid w:val="0080743E"/>
    <w:rsid w:val="008120D6"/>
    <w:rsid w:val="008458BC"/>
    <w:rsid w:val="008519EB"/>
    <w:rsid w:val="00854C57"/>
    <w:rsid w:val="008D2C2C"/>
    <w:rsid w:val="008E5DF5"/>
    <w:rsid w:val="008F3911"/>
    <w:rsid w:val="008F5234"/>
    <w:rsid w:val="008F5D5A"/>
    <w:rsid w:val="00944ACE"/>
    <w:rsid w:val="009550E6"/>
    <w:rsid w:val="00960275"/>
    <w:rsid w:val="009B0EEA"/>
    <w:rsid w:val="009D3491"/>
    <w:rsid w:val="009E2C2D"/>
    <w:rsid w:val="009F0E95"/>
    <w:rsid w:val="00A018B5"/>
    <w:rsid w:val="00A0525B"/>
    <w:rsid w:val="00A77B4E"/>
    <w:rsid w:val="00A82BFA"/>
    <w:rsid w:val="00AA4B20"/>
    <w:rsid w:val="00AB6948"/>
    <w:rsid w:val="00AC4416"/>
    <w:rsid w:val="00AD7965"/>
    <w:rsid w:val="00AF0A2C"/>
    <w:rsid w:val="00B01DFE"/>
    <w:rsid w:val="00B220A3"/>
    <w:rsid w:val="00B22428"/>
    <w:rsid w:val="00B2335D"/>
    <w:rsid w:val="00B40FB0"/>
    <w:rsid w:val="00BB702B"/>
    <w:rsid w:val="00BC55B6"/>
    <w:rsid w:val="00BF445E"/>
    <w:rsid w:val="00C175B1"/>
    <w:rsid w:val="00C23D95"/>
    <w:rsid w:val="00C8488F"/>
    <w:rsid w:val="00C87D9E"/>
    <w:rsid w:val="00CB26AC"/>
    <w:rsid w:val="00CE7DDE"/>
    <w:rsid w:val="00D23745"/>
    <w:rsid w:val="00D26E2A"/>
    <w:rsid w:val="00D326C6"/>
    <w:rsid w:val="00D62952"/>
    <w:rsid w:val="00D63819"/>
    <w:rsid w:val="00D670AB"/>
    <w:rsid w:val="00D835DD"/>
    <w:rsid w:val="00DC365B"/>
    <w:rsid w:val="00DD2A04"/>
    <w:rsid w:val="00DF48A7"/>
    <w:rsid w:val="00E05B74"/>
    <w:rsid w:val="00E743F3"/>
    <w:rsid w:val="00E85A56"/>
    <w:rsid w:val="00EA3817"/>
    <w:rsid w:val="00EE0076"/>
    <w:rsid w:val="00EF0916"/>
    <w:rsid w:val="00F1347B"/>
    <w:rsid w:val="00F45EF9"/>
    <w:rsid w:val="00F64C89"/>
    <w:rsid w:val="00F6682F"/>
    <w:rsid w:val="00F7768B"/>
    <w:rsid w:val="00F8596F"/>
    <w:rsid w:val="00F95540"/>
    <w:rsid w:val="00FB3541"/>
    <w:rsid w:val="00FB6E17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FED606"/>
  <w15:chartTrackingRefBased/>
  <w15:docId w15:val="{CB7B69AF-DC39-43D3-8CAE-D4159830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5C1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yhl.club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enLambert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124DC974BC4334BBE3BD37B6562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DADB2-1597-480C-BDD4-303DEF0E9744}"/>
      </w:docPartPr>
      <w:docPartBody>
        <w:p w:rsidR="003E0B0A" w:rsidRDefault="00000000">
          <w:pPr>
            <w:pStyle w:val="5C124DC974BC4334BBE3BD37B6562F43"/>
          </w:pPr>
          <w:r>
            <w:t>Event Date</w:t>
          </w:r>
        </w:p>
      </w:docPartBody>
    </w:docPart>
    <w:docPart>
      <w:docPartPr>
        <w:name w:val="CE3D158F02274AF2BDDCF57ABB867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DD2E2-F328-4913-9ED5-D404E6992BC4}"/>
      </w:docPartPr>
      <w:docPartBody>
        <w:p w:rsidR="00C63ED2" w:rsidRDefault="009E140F" w:rsidP="009E140F">
          <w:pPr>
            <w:pStyle w:val="CE3D158F02274AF2BDDCF57ABB867B8B"/>
          </w:pPr>
          <w:r>
            <w:t>Add Key Info About Your Event Here!</w:t>
          </w:r>
        </w:p>
      </w:docPartBody>
    </w:docPart>
    <w:docPart>
      <w:docPartPr>
        <w:name w:val="F082A088DF534457B020974CC0651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FD1DA-171E-4AB2-8F69-2F70E1609B1D}"/>
      </w:docPartPr>
      <w:docPartBody>
        <w:p w:rsidR="009F56EF" w:rsidRDefault="00822116" w:rsidP="00822116">
          <w:pPr>
            <w:pStyle w:val="F082A088DF534457B020974CC0651897"/>
          </w:pPr>
          <w:r>
            <w:t>Add Key Info About Your Event Here!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E"/>
    <w:rsid w:val="000B3AD3"/>
    <w:rsid w:val="001509FA"/>
    <w:rsid w:val="002B3DEE"/>
    <w:rsid w:val="003E0B0A"/>
    <w:rsid w:val="003F0F53"/>
    <w:rsid w:val="0043784E"/>
    <w:rsid w:val="00471E30"/>
    <w:rsid w:val="004B4192"/>
    <w:rsid w:val="004E07D0"/>
    <w:rsid w:val="005C6BD3"/>
    <w:rsid w:val="00727ACB"/>
    <w:rsid w:val="007C422D"/>
    <w:rsid w:val="008140A4"/>
    <w:rsid w:val="00822116"/>
    <w:rsid w:val="00826A1B"/>
    <w:rsid w:val="008D1771"/>
    <w:rsid w:val="009436C7"/>
    <w:rsid w:val="009E140F"/>
    <w:rsid w:val="009F56EF"/>
    <w:rsid w:val="00A439F5"/>
    <w:rsid w:val="00A45101"/>
    <w:rsid w:val="00AE53CE"/>
    <w:rsid w:val="00AF0E59"/>
    <w:rsid w:val="00C63ED2"/>
    <w:rsid w:val="00CF39C9"/>
    <w:rsid w:val="00D87A84"/>
    <w:rsid w:val="00DE465B"/>
    <w:rsid w:val="00E213FA"/>
    <w:rsid w:val="00E814C6"/>
    <w:rsid w:val="00EF5EB1"/>
    <w:rsid w:val="00FD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124DC974BC4334BBE3BD37B6562F43">
    <w:name w:val="5C124DC974BC4334BBE3BD37B6562F43"/>
  </w:style>
  <w:style w:type="paragraph" w:customStyle="1" w:styleId="CE3D158F02274AF2BDDCF57ABB867B8B">
    <w:name w:val="CE3D158F02274AF2BDDCF57ABB867B8B"/>
    <w:rsid w:val="009E140F"/>
  </w:style>
  <w:style w:type="paragraph" w:customStyle="1" w:styleId="F082A088DF534457B020974CC0651897">
    <w:name w:val="F082A088DF534457B020974CC0651897"/>
    <w:rsid w:val="0082211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232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Brenden Lambert</dc:creator>
  <cp:keywords/>
  <dc:description/>
  <cp:lastModifiedBy>Brenden Lambert</cp:lastModifiedBy>
  <cp:revision>53</cp:revision>
  <cp:lastPrinted>2012-12-25T21:02:00Z</cp:lastPrinted>
  <dcterms:created xsi:type="dcterms:W3CDTF">2023-10-29T01:08:00Z</dcterms:created>
  <dcterms:modified xsi:type="dcterms:W3CDTF">2023-12-13T19:57:00Z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