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8B304" w14:textId="77777777" w:rsidR="006273BE" w:rsidRDefault="00B438F6">
      <w:r>
        <w:rPr>
          <w:noProof/>
          <w:lang w:eastAsia="ja-JP"/>
        </w:rPr>
        <mc:AlternateContent>
          <mc:Choice Requires="wps">
            <w:drawing>
              <wp:anchor distT="0" distB="0" distL="91440" distR="91440" simplePos="0" relativeHeight="251706368" behindDoc="0" locked="0" layoutInCell="1" allowOverlap="1" wp14:anchorId="1E0AF206" wp14:editId="24F38741">
                <wp:simplePos x="0" y="0"/>
                <wp:positionH relativeFrom="margin">
                  <wp:align>center</wp:align>
                </wp:positionH>
                <wp:positionV relativeFrom="margin">
                  <wp:align>bottom</wp:align>
                </wp:positionV>
                <wp:extent cx="6858000" cy="17170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717040"/>
                        </a:xfrm>
                        <a:prstGeom prst="rect">
                          <a:avLst/>
                        </a:prstGeom>
                        <a:blipFill dpi="0" rotWithShape="1">
                          <a:blip r:embed="rId9">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20054E6D" w14:textId="167933AF" w:rsidR="006273BE" w:rsidRDefault="004D72D3">
                            <w:pPr>
                              <w:pStyle w:val="Heading1"/>
                              <w:spacing w:before="0"/>
                              <w:rPr>
                                <w:color w:val="BFBFBF" w:themeColor="background1" w:themeShade="BF"/>
                              </w:rPr>
                            </w:pPr>
                            <w:r>
                              <w:rPr>
                                <w:color w:val="BFBFBF" w:themeColor="background1" w:themeShade="BF"/>
                              </w:rPr>
                              <w:t>Practice Groups</w:t>
                            </w:r>
                          </w:p>
                          <w:p w14:paraId="069E739C" w14:textId="650E22B9" w:rsidR="006273BE" w:rsidRDefault="004D72D3">
                            <w:pPr>
                              <w:spacing w:after="0"/>
                              <w:rPr>
                                <w:color w:val="FFFFFF" w:themeColor="background1"/>
                                <w:sz w:val="24"/>
                                <w:szCs w:val="24"/>
                              </w:rPr>
                            </w:pPr>
                            <w:r>
                              <w:rPr>
                                <w:color w:val="FFFFFF" w:themeColor="background1"/>
                                <w:sz w:val="24"/>
                                <w:szCs w:val="24"/>
                              </w:rPr>
                              <w:t>We have posted the practice groups for the season on the pool deck.  If you do not see your name please ask me.  We do not have much room to change groups as each group is overcrowded as they are (new pool can</w:t>
                            </w:r>
                            <w:r w:rsidR="00DA4405">
                              <w:rPr>
                                <w:color w:val="FFFFFF" w:themeColor="background1"/>
                                <w:sz w:val="24"/>
                                <w:szCs w:val="24"/>
                              </w:rPr>
                              <w:t>’</w:t>
                            </w:r>
                            <w:r>
                              <w:rPr>
                                <w:color w:val="FFFFFF" w:themeColor="background1"/>
                                <w:sz w:val="24"/>
                                <w:szCs w:val="24"/>
                              </w:rPr>
                              <w:t>t come soon enough)</w:t>
                            </w:r>
                            <w:r w:rsidR="00DA4405">
                              <w:rPr>
                                <w:color w:val="FFFFFF" w:themeColor="background1"/>
                                <w:sz w:val="24"/>
                                <w:szCs w:val="24"/>
                              </w:rPr>
                              <w:t xml:space="preserve"> so please do everything you can to make accommodations for the group you are in.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14000</wp14:pctHeight>
                </wp14:sizeRelV>
              </wp:anchor>
            </w:drawing>
          </mc:Choice>
          <mc:Fallback>
            <w:pict>
              <v:rect w14:anchorId="1E0AF206" id="Rectangle 6" o:spid="_x0000_s1026" style="position:absolute;left:0;text-align:left;margin-left:0;margin-top:0;width:540pt;height:135.2pt;z-index:25170636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lAAAAAFJnaHRsb25nAAAF3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Y4QklNBAwAAAAAHeYAAAABAAAAoAAAAHgAAAHg&#10;AADhAAAAHcoAG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ktMDQtMzBUMDc6Mzk6MzMtMDc6MDA8L3hhcDpDcmVhdGVEYXRlPgogICAg&#10;ICAgICA8eGFwOk1vZGlmeURhdGU+MjAwOS0wNC0zMFQwNzozOTozMy0wNzowMDwveGFwOk1vZGlm&#10;eURhdGU+CiAgICAgICAgIDx4YXA6TWV0YWRhdGFEYXRlPjIwMDktMDQtMzBUMDc6Mzk6MzMtMDc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xNTAwMDAwLzEwMDAwPC90aWZmOlhS&#10;ZXNvbHV0aW9uPgogICAgICAgICA8dGlmZjpZUmVzb2x1dGlvbj4xNT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&#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A5BZG9iZQBkAAAAAAD/2wBDAAEBAQEBAQEBAQEBAQEBAQEBAQEB&#10;AQEBAQEBAQECAQEBAQEBAgICAgICAgICAgICAgIDAwMDAwMDAwMDAwMDAwP/wAALCARlBdw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" stroked="f" strokeweight="4pt">
                <v:fill r:id="rId10" o:title="" recolor="t" rotate="t" type="tile"/>
                <v:stroke linestyle="thinThick"/>
                <v:imagedata recolortarget="#4f4f53 [3058]"/>
                <v:textbox style="mso-fit-shape-to-text:t" inset="14.4pt,14.4pt,14.4pt,14.4pt">
                  <w:txbxContent>
                    <w:p w14:paraId="20054E6D" w14:textId="167933AF" w:rsidR="006273BE" w:rsidRDefault="004D72D3">
                      <w:pPr>
                        <w:pStyle w:val="Heading1"/>
                        <w:spacing w:before="0"/>
                        <w:rPr>
                          <w:color w:val="BFBFBF" w:themeColor="background1" w:themeShade="BF"/>
                        </w:rPr>
                      </w:pPr>
                      <w:r>
                        <w:rPr>
                          <w:color w:val="BFBFBF" w:themeColor="background1" w:themeShade="BF"/>
                        </w:rPr>
                        <w:t>Practice Groups</w:t>
                      </w:r>
                    </w:p>
                    <w:p w14:paraId="069E739C" w14:textId="650E22B9" w:rsidR="006273BE" w:rsidRDefault="004D72D3">
                      <w:pPr>
                        <w:spacing w:after="0"/>
                        <w:rPr>
                          <w:color w:val="FFFFFF" w:themeColor="background1"/>
                          <w:sz w:val="24"/>
                          <w:szCs w:val="24"/>
                        </w:rPr>
                      </w:pPr>
                      <w:r>
                        <w:rPr>
                          <w:color w:val="FFFFFF" w:themeColor="background1"/>
                          <w:sz w:val="24"/>
                          <w:szCs w:val="24"/>
                        </w:rPr>
                        <w:t>We have posted the practice groups for the season on the pool deck.  If you do not see your name please ask me.  We do not have much room to change groups as each group is overcrowded as they are (new pool can</w:t>
                      </w:r>
                      <w:r w:rsidR="00DA4405">
                        <w:rPr>
                          <w:color w:val="FFFFFF" w:themeColor="background1"/>
                          <w:sz w:val="24"/>
                          <w:szCs w:val="24"/>
                        </w:rPr>
                        <w:t>’</w:t>
                      </w:r>
                      <w:r>
                        <w:rPr>
                          <w:color w:val="FFFFFF" w:themeColor="background1"/>
                          <w:sz w:val="24"/>
                          <w:szCs w:val="24"/>
                        </w:rPr>
                        <w:t>t come soon enough)</w:t>
                      </w:r>
                      <w:r w:rsidR="00DA4405">
                        <w:rPr>
                          <w:color w:val="FFFFFF" w:themeColor="background1"/>
                          <w:sz w:val="24"/>
                          <w:szCs w:val="24"/>
                        </w:rPr>
                        <w:t xml:space="preserve"> so please do everything you can to make accommodations for the group you are in.  </w:t>
                      </w: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99200" behindDoc="1" locked="0" layoutInCell="1" allowOverlap="1" wp14:anchorId="2D988F7F" wp14:editId="1642F40A">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5D66C458"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ZQAAAABS&#10;Z2h0bG9uZwAABd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GOEJJTQQMAAAAAB3mAAAAAQAAAKAAAAB4AAAB4AAA4QAAAB3KABgAAf/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A5LTA0LTMwVDA3OjM5&#10;OjMzLTA3OjAwPC94YXA6Q3JlYXRlRGF0ZT4KICAgICAgICAgPHhhcDpNb2RpZnlEYXRlPjIwMDkt&#10;MDQtMzBUMDc6Mzk6MzMtMDc6MDA8L3hhcDpNb2RpZnlEYXRlPgogICAgICAgICA8eGFwOk1ldGFk&#10;YXRhRGF0ZT4yMDA5LTA0LTMwVDA3OjM5OjMzLTA3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MTUwMDAwMC8xMDAwMDwvdGlmZjpYUmVzb2x1dGlvbj4KICAgICAgICAgPHRpZmY6&#10;WVJlc29sdXRpb24+MTU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gEBAQEBAQICAgICAgICAgIC&#10;AgICAwMDAwMDAwMDAwMDAwMD/8AACwgEZQXc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" stroked="f" strokeweight="1.5pt">
                <v:fill r:id="rId10" o:title="" recolor="t" rotate="t" type="tile"/>
                <v:imagedata recolortarget="#4f4f53 [3058]"/>
                <w10:wrap type="through" anchorx="margin" anchory="margin"/>
              </v:rect>
            </w:pict>
          </mc:Fallback>
        </mc:AlternateContent>
      </w:r>
      <w:r>
        <w:rPr>
          <w:noProof/>
          <w:lang w:eastAsia="ja-JP"/>
        </w:rPr>
        <mc:AlternateContent>
          <mc:Choice Requires="wps">
            <w:drawing>
              <wp:anchor distT="0" distB="0" distL="114300" distR="114300" simplePos="0" relativeHeight="251700224" behindDoc="0" locked="0" layoutInCell="1" allowOverlap="1" wp14:anchorId="4F91179D" wp14:editId="0C43C492">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6273BE" w14:paraId="3B298A09" w14:textId="77777777">
                              <w:trPr>
                                <w:trHeight w:val="288"/>
                              </w:trPr>
                              <w:tc>
                                <w:tcPr>
                                  <w:tcW w:w="3460" w:type="dxa"/>
                                  <w:vAlign w:val="center"/>
                                </w:tcPr>
                                <w:p w14:paraId="49E88FD5" w14:textId="10A8937C" w:rsidR="006273BE" w:rsidRDefault="00B438F6">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8C34C9">
                                        <w:t>Marina High</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20-02-09T00:00:00Z">
                                      <w:dateFormat w:val="M/d/yyyy"/>
                                      <w:lid w:val="en-US"/>
                                      <w:storeMappedDataAs w:val="dateTime"/>
                                      <w:calendar w:val="gregorian"/>
                                    </w:date>
                                  </w:sdtPr>
                                  <w:sdtEndPr/>
                                  <w:sdtContent>
                                    <w:p w14:paraId="79E2C687" w14:textId="0009B667" w:rsidR="006273BE" w:rsidRDefault="008C34C9">
                                      <w:pPr>
                                        <w:spacing w:after="0" w:line="240" w:lineRule="auto"/>
                                        <w:jc w:val="center"/>
                                        <w:rPr>
                                          <w:b/>
                                          <w:bCs/>
                                        </w:rPr>
                                      </w:pPr>
                                      <w:r>
                                        <w:rPr>
                                          <w:b/>
                                          <w:bCs/>
                                        </w:rPr>
                                        <w:t>2/9/2020</w:t>
                                      </w:r>
                                    </w:p>
                                  </w:sdtContent>
                                </w:sdt>
                              </w:tc>
                              <w:tc>
                                <w:tcPr>
                                  <w:tcW w:w="3391" w:type="dxa"/>
                                </w:tcPr>
                                <w:sdt>
                                  <w:sdtPr>
                                    <w:alias w:val="Volume"/>
                                    <w:tag w:val="Volume"/>
                                    <w:id w:val="324337962"/>
                                    <w:showingPlcHdr/>
                                    <w:dataBinding w:xpath="/Newsletter/Volume" w:storeItemID="{0392F253-333C-4A53-9243-D24BE37970BC}"/>
                                    <w:text/>
                                  </w:sdtPr>
                                  <w:sdtEndPr/>
                                  <w:sdtContent>
                                    <w:p w14:paraId="0BE71551" w14:textId="77777777" w:rsidR="006273BE" w:rsidRDefault="00B438F6">
                                      <w:pPr>
                                        <w:spacing w:after="0" w:line="240" w:lineRule="auto"/>
                                        <w:jc w:val="center"/>
                                      </w:pPr>
                                      <w:r>
                                        <w:t>[Edition 1, Volume 1]</w:t>
                                      </w:r>
                                    </w:p>
                                  </w:sdtContent>
                                </w:sdt>
                              </w:tc>
                            </w:tr>
                          </w:tbl>
                          <w:p w14:paraId="43A14B4B" w14:textId="77777777" w:rsidR="006273BE" w:rsidRDefault="006273BE">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4F91179D" id="Rectangle 2" o:spid="_x0000_s1027"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6WOSTxHzQaqA3aRg368vOXX&#10;Df7LG+bDPXM4T/j/cUeEOzykgrakMEiU1OB+HdNHPLY5vlLS4nyW1P/cMScoUd8NDkAc5iQU518+&#10;F3hzo3ozCman14BdMcMVZHkSIy6oUZQO9DPuj1UMhU/McAxY0jCK69CvCtw/XKxWCYRza1m4MY+W&#10;R9eR2tieT90zc3bo4YDtfwvj+LLFm1busdHSwGoXQDapz1+oHEjHmU/NM+ynuFRe3xPqZYsufwM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Blm+BAkQIAAI0FAAAOAAAAAAAAAAAAAAAAAC4CAABkcnMvZTJvRG9jLnhtbFBLAQIt&#10;ABQABgAIAAAAIQBLVv322wAAAAYBAAAPAAAAAAAAAAAAAAAAAOs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6273BE" w14:paraId="3B298A09" w14:textId="77777777">
                        <w:trPr>
                          <w:trHeight w:val="288"/>
                        </w:trPr>
                        <w:tc>
                          <w:tcPr>
                            <w:tcW w:w="3460" w:type="dxa"/>
                            <w:vAlign w:val="center"/>
                          </w:tcPr>
                          <w:p w14:paraId="49E88FD5" w14:textId="10A8937C" w:rsidR="006273BE" w:rsidRDefault="00B438F6">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8C34C9">
                                  <w:t>Marina High</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20-02-09T00:00:00Z">
                                <w:dateFormat w:val="M/d/yyyy"/>
                                <w:lid w:val="en-US"/>
                                <w:storeMappedDataAs w:val="dateTime"/>
                                <w:calendar w:val="gregorian"/>
                              </w:date>
                            </w:sdtPr>
                            <w:sdtEndPr/>
                            <w:sdtContent>
                              <w:p w14:paraId="79E2C687" w14:textId="0009B667" w:rsidR="006273BE" w:rsidRDefault="008C34C9">
                                <w:pPr>
                                  <w:spacing w:after="0" w:line="240" w:lineRule="auto"/>
                                  <w:jc w:val="center"/>
                                  <w:rPr>
                                    <w:b/>
                                    <w:bCs/>
                                  </w:rPr>
                                </w:pPr>
                                <w:r>
                                  <w:rPr>
                                    <w:b/>
                                    <w:bCs/>
                                  </w:rPr>
                                  <w:t>2/9/2020</w:t>
                                </w:r>
                              </w:p>
                            </w:sdtContent>
                          </w:sdt>
                        </w:tc>
                        <w:tc>
                          <w:tcPr>
                            <w:tcW w:w="3391" w:type="dxa"/>
                          </w:tcPr>
                          <w:sdt>
                            <w:sdtPr>
                              <w:alias w:val="Volume"/>
                              <w:tag w:val="Volume"/>
                              <w:id w:val="324337962"/>
                              <w:showingPlcHdr/>
                              <w:dataBinding w:xpath="/Newsletter/Volume" w:storeItemID="{0392F253-333C-4A53-9243-D24BE37970BC}"/>
                              <w:text/>
                            </w:sdtPr>
                            <w:sdtEndPr/>
                            <w:sdtContent>
                              <w:p w14:paraId="0BE71551" w14:textId="77777777" w:rsidR="006273BE" w:rsidRDefault="00B438F6">
                                <w:pPr>
                                  <w:spacing w:after="0" w:line="240" w:lineRule="auto"/>
                                  <w:jc w:val="center"/>
                                </w:pPr>
                                <w:r>
                                  <w:t>[Edition 1, Volume 1]</w:t>
                                </w:r>
                              </w:p>
                            </w:sdtContent>
                          </w:sdt>
                        </w:tc>
                      </w:tr>
                    </w:tbl>
                    <w:p w14:paraId="43A14B4B" w14:textId="77777777" w:rsidR="006273BE" w:rsidRDefault="006273BE">
                      <w:pPr>
                        <w:jc w:val="center"/>
                      </w:pPr>
                    </w:p>
                  </w:txbxContent>
                </v:textbox>
                <w10:wrap type="topAndBottom" anchorx="margin" anchory="margin"/>
              </v:rect>
            </w:pict>
          </mc:Fallback>
        </mc:AlternateContent>
      </w:r>
      <w:r>
        <w:rPr>
          <w:noProof/>
          <w:lang w:eastAsia="ja-JP"/>
        </w:rPr>
        <mc:AlternateContent>
          <mc:Choice Requires="wps">
            <w:drawing>
              <wp:anchor distT="0" distB="0" distL="457200" distR="457200" simplePos="0" relativeHeight="251701248" behindDoc="0" locked="0" layoutInCell="1" allowOverlap="1" wp14:anchorId="1ED8C30C" wp14:editId="7CBF6B10">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2931DC2F" w14:textId="20C04F38" w:rsidR="006273BE" w:rsidRDefault="00B438F6">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C34C9">
                                  <w:rPr>
                                    <w:rStyle w:val="TitleChar"/>
                                    <w:color w:val="000000" w:themeColor="text1"/>
                                    <w:sz w:val="48"/>
                                  </w:rPr>
                                  <w:t>Marina Swim</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ED8C30C" id="Title 1" o:spid="_x0000_s1028"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eIssvg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14:paraId="2931DC2F" w14:textId="20C04F38" w:rsidR="006273BE" w:rsidRDefault="00B438F6">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C34C9">
                            <w:rPr>
                              <w:rStyle w:val="TitleChar"/>
                              <w:color w:val="000000" w:themeColor="text1"/>
                              <w:sz w:val="48"/>
                            </w:rPr>
                            <w:t>Marina Swim</w:t>
                          </w:r>
                        </w:sdtContent>
                      </w:sdt>
                    </w:p>
                  </w:txbxContent>
                </v:textbox>
                <w10:wrap anchorx="margin" anchory="margin"/>
              </v:rect>
            </w:pict>
          </mc:Fallback>
        </mc:AlternateContent>
      </w:r>
    </w:p>
    <w:p w14:paraId="1445D1EB" w14:textId="247BDD10" w:rsidR="006273BE" w:rsidRDefault="008C34C9">
      <w:pPr>
        <w:pStyle w:val="Heading1"/>
        <w:rPr>
          <w:color w:val="343437" w:themeColor="text2" w:themeShade="BF"/>
        </w:rPr>
      </w:pPr>
      <w:r>
        <w:rPr>
          <w:color w:val="343437" w:themeColor="text2" w:themeShade="BF"/>
        </w:rPr>
        <w:t>Welcome</w:t>
      </w:r>
      <w:r w:rsidR="00B438F6">
        <w:rPr>
          <w:color w:val="343437" w:themeColor="text2" w:themeShade="BF"/>
        </w:rPr>
        <w:t xml:space="preserve"> </w:t>
      </w:r>
    </w:p>
    <w:p w14:paraId="5592EC3A" w14:textId="6E3F9AE5" w:rsidR="006273BE" w:rsidRDefault="00B438F6">
      <w:pPr>
        <w:pStyle w:val="Subtitle"/>
        <w:sectPr w:rsidR="006273BE">
          <w:type w:val="continuous"/>
          <w:pgSz w:w="12240" w:h="15840"/>
          <w:pgMar w:top="1080" w:right="1080" w:bottom="1080" w:left="1080" w:header="720" w:footer="720" w:gutter="0"/>
          <w:cols w:space="720"/>
          <w:docGrid w:linePitch="360"/>
        </w:sectPr>
      </w:pPr>
      <w:r>
        <w:rPr>
          <w:noProof/>
          <w:lang w:eastAsia="ja-JP"/>
        </w:rPr>
        <mc:AlternateContent>
          <mc:Choice Requires="wps">
            <w:drawing>
              <wp:anchor distT="91440" distB="91440" distL="91440" distR="91440" simplePos="0" relativeHeight="251697152" behindDoc="0" locked="0" layoutInCell="1" allowOverlap="1" wp14:anchorId="567B3E7F" wp14:editId="51196760">
                <wp:simplePos x="0" y="0"/>
                <wp:positionH relativeFrom="margin">
                  <wp:align>left</wp:align>
                </wp:positionH>
                <wp:positionV relativeFrom="margin">
                  <wp:align>center</wp:align>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D7AD938" w14:textId="5AAFEEB7" w:rsidR="006273BE" w:rsidRDefault="00C45053">
                            <w:pPr>
                              <w:pStyle w:val="Quote"/>
                              <w:pBdr>
                                <w:top w:val="none" w:sz="0" w:space="0" w:color="auto"/>
                                <w:bottom w:val="none" w:sz="0" w:space="0" w:color="auto"/>
                              </w:pBdr>
                              <w:rPr>
                                <w:color w:val="535356" w:themeColor="accent1" w:themeShade="BF"/>
                              </w:rPr>
                            </w:pPr>
                            <w:r>
                              <w:rPr>
                                <w:color w:val="535356" w:themeColor="accent1" w:themeShade="BF"/>
                              </w:rPr>
                              <w:t>02/11-02/14</w:t>
                            </w:r>
                          </w:p>
                          <w:p w14:paraId="2A65CDC8" w14:textId="275E53C4" w:rsidR="00C45053" w:rsidRDefault="00C45053" w:rsidP="00C45053">
                            <w:pPr>
                              <w:rPr>
                                <w:lang w:eastAsia="en-US" w:bidi="hi-IN"/>
                              </w:rPr>
                            </w:pPr>
                            <w:r>
                              <w:rPr>
                                <w:lang w:eastAsia="en-US" w:bidi="hi-IN"/>
                              </w:rPr>
                              <w:t>Tue-</w:t>
                            </w:r>
                            <w:proofErr w:type="spellStart"/>
                            <w:r>
                              <w:rPr>
                                <w:lang w:eastAsia="en-US" w:bidi="hi-IN"/>
                              </w:rPr>
                              <w:t>Thur</w:t>
                            </w:r>
                            <w:proofErr w:type="spellEnd"/>
                            <w:r>
                              <w:rPr>
                                <w:lang w:eastAsia="en-US" w:bidi="hi-IN"/>
                              </w:rPr>
                              <w:t xml:space="preserve"> Gold 2-330 White 330-5 Blue 430-5</w:t>
                            </w:r>
                          </w:p>
                          <w:p w14:paraId="68C04870" w14:textId="713A3687" w:rsidR="00C45053" w:rsidRPr="00C45053" w:rsidRDefault="00C45053" w:rsidP="00C45053">
                            <w:pPr>
                              <w:rPr>
                                <w:lang w:eastAsia="en-US" w:bidi="hi-IN"/>
                              </w:rPr>
                            </w:pPr>
                            <w:r>
                              <w:rPr>
                                <w:lang w:eastAsia="en-US" w:bidi="hi-IN"/>
                              </w:rPr>
                              <w:t>Fri Gold 12-</w:t>
                            </w:r>
                            <w:proofErr w:type="gramStart"/>
                            <w:r>
                              <w:rPr>
                                <w:lang w:eastAsia="en-US" w:bidi="hi-IN"/>
                              </w:rPr>
                              <w:t>130  White</w:t>
                            </w:r>
                            <w:proofErr w:type="gramEnd"/>
                            <w:r>
                              <w:rPr>
                                <w:lang w:eastAsia="en-US" w:bidi="hi-IN"/>
                              </w:rPr>
                              <w:t xml:space="preserve"> 130-3</w:t>
                            </w:r>
                          </w:p>
                          <w:p w14:paraId="1A456807" w14:textId="487EA073" w:rsidR="00C45053" w:rsidRPr="00C45053" w:rsidRDefault="00C45053" w:rsidP="00C45053">
                            <w:pPr>
                              <w:rPr>
                                <w:lang w:eastAsia="en-US" w:bidi="hi-IN"/>
                              </w:rPr>
                            </w:pP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567B3E7F" id="AutoShape 11" o:spid="_x0000_s1029" style="position:absolute;left:0;text-align:left;margin-left:0;margin-top:0;width:243.3pt;height:105.95pt;z-index:251697152;visibility:visible;mso-wrap-style:square;mso-width-percent:490;mso-height-percent:0;mso-wrap-distance-left:7.2pt;mso-wrap-distance-top:7.2pt;mso-wrap-distance-right:7.2pt;mso-wrap-distance-bottom:7.2pt;mso-position-horizontal:left;mso-position-horizontal-relative:margin;mso-position-vertical:center;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" fillcolor="white [3212]" strokecolor="#6f6f74 [3204]" strokeweight="4.5pt">
                <v:stroke linestyle="thinThick"/>
                <v:textbox style="mso-fit-shape-to-text:t" inset="9.36pt,5.76pt,9.36pt,2.88pt">
                  <w:txbxContent>
                    <w:p w14:paraId="2D7AD938" w14:textId="5AAFEEB7" w:rsidR="006273BE" w:rsidRDefault="00C45053">
                      <w:pPr>
                        <w:pStyle w:val="Quote"/>
                        <w:pBdr>
                          <w:top w:val="none" w:sz="0" w:space="0" w:color="auto"/>
                          <w:bottom w:val="none" w:sz="0" w:space="0" w:color="auto"/>
                        </w:pBdr>
                        <w:rPr>
                          <w:color w:val="535356" w:themeColor="accent1" w:themeShade="BF"/>
                        </w:rPr>
                      </w:pPr>
                      <w:r>
                        <w:rPr>
                          <w:color w:val="535356" w:themeColor="accent1" w:themeShade="BF"/>
                        </w:rPr>
                        <w:t>02/11-02/14</w:t>
                      </w:r>
                    </w:p>
                    <w:p w14:paraId="2A65CDC8" w14:textId="275E53C4" w:rsidR="00C45053" w:rsidRDefault="00C45053" w:rsidP="00C45053">
                      <w:pPr>
                        <w:rPr>
                          <w:lang w:eastAsia="en-US" w:bidi="hi-IN"/>
                        </w:rPr>
                      </w:pPr>
                      <w:r>
                        <w:rPr>
                          <w:lang w:eastAsia="en-US" w:bidi="hi-IN"/>
                        </w:rPr>
                        <w:t>Tue-</w:t>
                      </w:r>
                      <w:proofErr w:type="spellStart"/>
                      <w:r>
                        <w:rPr>
                          <w:lang w:eastAsia="en-US" w:bidi="hi-IN"/>
                        </w:rPr>
                        <w:t>Thur</w:t>
                      </w:r>
                      <w:proofErr w:type="spellEnd"/>
                      <w:r>
                        <w:rPr>
                          <w:lang w:eastAsia="en-US" w:bidi="hi-IN"/>
                        </w:rPr>
                        <w:t xml:space="preserve"> Gold 2-330 White 330-5 Blue 430-5</w:t>
                      </w:r>
                    </w:p>
                    <w:p w14:paraId="68C04870" w14:textId="713A3687" w:rsidR="00C45053" w:rsidRPr="00C45053" w:rsidRDefault="00C45053" w:rsidP="00C45053">
                      <w:pPr>
                        <w:rPr>
                          <w:lang w:eastAsia="en-US" w:bidi="hi-IN"/>
                        </w:rPr>
                      </w:pPr>
                      <w:r>
                        <w:rPr>
                          <w:lang w:eastAsia="en-US" w:bidi="hi-IN"/>
                        </w:rPr>
                        <w:t>Fri Gold 12-</w:t>
                      </w:r>
                      <w:proofErr w:type="gramStart"/>
                      <w:r>
                        <w:rPr>
                          <w:lang w:eastAsia="en-US" w:bidi="hi-IN"/>
                        </w:rPr>
                        <w:t>130  White</w:t>
                      </w:r>
                      <w:proofErr w:type="gramEnd"/>
                      <w:r>
                        <w:rPr>
                          <w:lang w:eastAsia="en-US" w:bidi="hi-IN"/>
                        </w:rPr>
                        <w:t xml:space="preserve"> 130-3</w:t>
                      </w:r>
                    </w:p>
                    <w:p w14:paraId="1A456807" w14:textId="487EA073" w:rsidR="00C45053" w:rsidRPr="00C45053" w:rsidRDefault="00C45053" w:rsidP="00C45053">
                      <w:pPr>
                        <w:rPr>
                          <w:lang w:eastAsia="en-US" w:bidi="hi-IN"/>
                        </w:rPr>
                      </w:pPr>
                    </w:p>
                  </w:txbxContent>
                </v:textbox>
                <w10:wrap type="square" anchorx="margin" anchory="margin"/>
              </v:rect>
            </w:pict>
          </mc:Fallback>
        </mc:AlternateContent>
      </w:r>
      <w:r>
        <w:t xml:space="preserve"> </w:t>
      </w:r>
    </w:p>
    <w:p w14:paraId="29AE07AA" w14:textId="4204276E" w:rsidR="006273BE" w:rsidRDefault="008C34C9">
      <w:pPr>
        <w:sectPr w:rsidR="006273BE">
          <w:type w:val="continuous"/>
          <w:pgSz w:w="12240" w:h="15840"/>
          <w:pgMar w:top="1080" w:right="1080" w:bottom="1080" w:left="1080" w:header="720" w:footer="720" w:gutter="0"/>
          <w:cols w:num="2" w:space="432"/>
          <w:docGrid w:linePitch="360"/>
        </w:sectPr>
      </w:pPr>
      <w:r>
        <w:t xml:space="preserve">Welcome to our first newsletter of the 2020 Swim Season!  Things are starting to heat up as the days approach to our </w:t>
      </w:r>
      <w:r>
        <w:t>first swim meet on 02/25 at home vs Lakewood.    Here are a few things to know for the next week.</w:t>
      </w:r>
    </w:p>
    <w:p w14:paraId="1468DFB9" w14:textId="661914D5" w:rsidR="006273BE" w:rsidRDefault="008C34C9">
      <w:pPr>
        <w:pStyle w:val="Heading1"/>
        <w:rPr>
          <w:color w:val="343437" w:themeColor="text2" w:themeShade="BF"/>
        </w:rPr>
      </w:pPr>
      <w:r>
        <w:rPr>
          <w:color w:val="343437" w:themeColor="text2" w:themeShade="BF"/>
        </w:rPr>
        <w:t>Practice Schedule</w:t>
      </w:r>
    </w:p>
    <w:p w14:paraId="165B8351" w14:textId="4223BC60" w:rsidR="006273BE" w:rsidRDefault="006273BE" w:rsidP="008C34C9">
      <w:pPr>
        <w:pStyle w:val="Subtitle"/>
        <w:jc w:val="both"/>
        <w:sectPr w:rsidR="006273BE">
          <w:type w:val="continuous"/>
          <w:pgSz w:w="12240" w:h="15840"/>
          <w:pgMar w:top="1080" w:right="1080" w:bottom="1080" w:left="1080" w:header="720" w:footer="720" w:gutter="0"/>
          <w:cols w:space="720"/>
          <w:docGrid w:linePitch="360"/>
        </w:sectPr>
      </w:pPr>
    </w:p>
    <w:p w14:paraId="28E65066" w14:textId="0A0BBA04" w:rsidR="006273BE" w:rsidRDefault="008C34C9" w:rsidP="00C45053">
      <w:pPr>
        <w:ind w:firstLine="720"/>
      </w:pPr>
      <w:r>
        <w:t>We will continue with our current practice schedule for this week.  Gold group will begin morning practice</w:t>
      </w:r>
      <w:r w:rsidR="00B438F6">
        <w:t xml:space="preserve"> (6-7am)</w:t>
      </w:r>
      <w:r>
        <w:t xml:space="preserve"> this week on Wed and Fri.  The new practice schedule will begin Tuesday</w:t>
      </w:r>
      <w:r w:rsidR="00C45053">
        <w:t xml:space="preserve"> 02/18.  </w:t>
      </w:r>
    </w:p>
    <w:p w14:paraId="24F0545D" w14:textId="77414EFC" w:rsidR="00C45053" w:rsidRDefault="00C45053" w:rsidP="008C34C9">
      <w:r>
        <w:tab/>
        <w:t>Mon 02/17 Gold Practice Weight Room 8-9 Pool 9-10.  White Group Pool 10-1130. No Blue Practice.</w:t>
      </w:r>
    </w:p>
    <w:p w14:paraId="637E804C" w14:textId="14FF22E3" w:rsidR="00C45053" w:rsidRDefault="00C45053" w:rsidP="004D72D3"/>
    <w:p w14:paraId="1AEA2739" w14:textId="09A30911" w:rsidR="004D72D3" w:rsidRDefault="004D72D3" w:rsidP="004D72D3">
      <w:pPr>
        <w:pStyle w:val="Heading1"/>
        <w:rPr>
          <w:color w:val="343437" w:themeColor="text2" w:themeShade="BF"/>
        </w:rPr>
      </w:pPr>
      <w:r>
        <w:rPr>
          <w:color w:val="343437" w:themeColor="text2" w:themeShade="BF"/>
        </w:rPr>
        <w:t>pENTATHLON/pICTURE dAY</w:t>
      </w:r>
    </w:p>
    <w:p w14:paraId="4E9F858D" w14:textId="291712EA" w:rsidR="004D72D3" w:rsidRPr="004D72D3" w:rsidRDefault="004D72D3" w:rsidP="004D72D3">
      <w:pPr>
        <w:rPr>
          <w:lang w:eastAsia="en-US"/>
        </w:rPr>
      </w:pPr>
      <w:r>
        <w:rPr>
          <w:lang w:eastAsia="en-US"/>
        </w:rPr>
        <w:t xml:space="preserve">Picture day and pentathlon is currently scheduled for 02/22.  Girls Water Polo qualified for the CIF Playoffs, and have a great chance of advancing to the Championship Game, which is on 02/22.  Historically, the </w:t>
      </w:r>
      <w:proofErr w:type="spellStart"/>
      <w:r>
        <w:rPr>
          <w:lang w:eastAsia="en-US"/>
        </w:rPr>
        <w:t>Div</w:t>
      </w:r>
      <w:proofErr w:type="spellEnd"/>
      <w:r>
        <w:rPr>
          <w:lang w:eastAsia="en-US"/>
        </w:rPr>
        <w:t xml:space="preserve"> 6 game is played in the late afternoon, which will cause no delay to our plans.  Should the game be earlier in the day, WE WILL RESCHEDULE the pentathlon and pictures so the program can attend the game.  We will let everyone know as soon as possible, but it will be short notice either way.</w:t>
      </w:r>
    </w:p>
    <w:p w14:paraId="73339C95" w14:textId="4EECD4FC" w:rsidR="006273BE" w:rsidRDefault="00B438F6" w:rsidP="00DA4405">
      <w:pPr>
        <w:pStyle w:val="Heading1"/>
        <w:rPr>
          <w:color w:val="343437" w:themeColor="text2" w:themeShade="BF"/>
        </w:rPr>
      </w:pPr>
      <w:r>
        <w:rPr>
          <w:noProof/>
          <w:color w:val="343437" w:themeColor="text2" w:themeShade="BF"/>
        </w:rPr>
        <w:lastRenderedPageBreak/>
        <mc:AlternateContent>
          <mc:Choice Requires="wps">
            <w:drawing>
              <wp:anchor distT="0" distB="0" distL="114300" distR="114300" simplePos="0" relativeHeight="251660288" behindDoc="0" locked="0" layoutInCell="1" allowOverlap="1" wp14:anchorId="569FB487" wp14:editId="47DD730A">
                <wp:simplePos x="0" y="0"/>
                <wp:positionH relativeFrom="margin">
                  <wp:align>center</wp:align>
                </wp:positionH>
                <mc:AlternateContent>
                  <mc:Choice Requires="wp14">
                    <wp:positionV relativeFrom="margin">
                      <wp14:pctPosVOffset>51500</wp14:pctPosVOffset>
                    </wp:positionV>
                  </mc:Choice>
                  <mc:Fallback>
                    <wp:positionV relativeFrom="page">
                      <wp:posOffset>5159375</wp:posOffset>
                    </wp:positionV>
                  </mc:Fallback>
                </mc:AlternateContent>
                <wp:extent cx="6381750" cy="508000"/>
                <wp:effectExtent l="19050" t="19050" r="0" b="6350"/>
                <wp:wrapTopAndBottom/>
                <wp:docPr id="11" name="Rectangle 11"/>
                <wp:cNvGraphicFramePr/>
                <a:graphic xmlns:a="http://schemas.openxmlformats.org/drawingml/2006/main">
                  <a:graphicData uri="http://schemas.microsoft.com/office/word/2010/wordprocessingShape">
                    <wps:wsp>
                      <wps:cNvSpPr/>
                      <wps:spPr>
                        <a:xfrm>
                          <a:off x="0" y="0"/>
                          <a:ext cx="638175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7A8C3BE" w14:textId="7226E163" w:rsidR="006273BE" w:rsidRDefault="0022152D">
                            <w:pPr>
                              <w:rPr>
                                <w:caps/>
                                <w:color w:val="FFFFFF" w:themeColor="background1"/>
                                <w:spacing w:val="12"/>
                              </w:rPr>
                            </w:pPr>
                            <w:r>
                              <w:rPr>
                                <w:caps/>
                                <w:color w:val="FFFFFF" w:themeColor="background1"/>
                                <w:spacing w:val="12"/>
                              </w:rPr>
                              <w:t>Thank you for all you do to help our program.  We can</w:t>
                            </w:r>
                            <w:r w:rsidR="00B438F6">
                              <w:rPr>
                                <w:caps/>
                                <w:color w:val="FFFFFF" w:themeColor="background1"/>
                                <w:spacing w:val="12"/>
                              </w:rPr>
                              <w:t>’</w:t>
                            </w:r>
                            <w:r>
                              <w:rPr>
                                <w:caps/>
                                <w:color w:val="FFFFFF" w:themeColor="background1"/>
                                <w:spacing w:val="12"/>
                              </w:rPr>
                              <w:t>t be as successful as we are without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69FB487" id="Rectangle 11" o:spid="_x0000_s1030" style="position:absolute;left:0;text-align:left;margin-left:0;margin-top:0;width:502.5pt;height:40pt;z-index:251660288;visibility:visible;mso-wrap-style:square;mso-width-percent:1000;mso-height-percent:0;mso-top-percent:515;mso-wrap-distance-left:9pt;mso-wrap-distance-top:0;mso-wrap-distance-right:9pt;mso-wrap-distance-bottom:0;mso-position-horizontal:center;mso-position-horizontal-relative:margin;mso-position-vertical-relative:margin;mso-width-percent:1000;mso-height-percent:0;mso-top-percent:5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" fillcolor="#6f6f74 [3204]" strokecolor="#6f6f74 [3204]" strokeweight="3.5pt">
                <v:stroke linestyle="thinThick"/>
                <v:textbox>
                  <w:txbxContent>
                    <w:p w14:paraId="67A8C3BE" w14:textId="7226E163" w:rsidR="006273BE" w:rsidRDefault="0022152D">
                      <w:pPr>
                        <w:rPr>
                          <w:caps/>
                          <w:color w:val="FFFFFF" w:themeColor="background1"/>
                          <w:spacing w:val="12"/>
                        </w:rPr>
                      </w:pPr>
                      <w:r>
                        <w:rPr>
                          <w:caps/>
                          <w:color w:val="FFFFFF" w:themeColor="background1"/>
                          <w:spacing w:val="12"/>
                        </w:rPr>
                        <w:t>Thank you for all you do to help our program.  We can</w:t>
                      </w:r>
                      <w:r w:rsidR="00B438F6">
                        <w:rPr>
                          <w:caps/>
                          <w:color w:val="FFFFFF" w:themeColor="background1"/>
                          <w:spacing w:val="12"/>
                        </w:rPr>
                        <w:t>’</w:t>
                      </w:r>
                      <w:r>
                        <w:rPr>
                          <w:caps/>
                          <w:color w:val="FFFFFF" w:themeColor="background1"/>
                          <w:spacing w:val="12"/>
                        </w:rPr>
                        <w:t>t be as successful as we are without you!</w:t>
                      </w:r>
                    </w:p>
                  </w:txbxContent>
                </v:textbox>
                <w10:wrap type="topAndBottom" anchorx="margin" anchory="margin"/>
              </v:rect>
            </w:pict>
          </mc:Fallback>
        </mc:AlternateContent>
      </w:r>
      <w:r w:rsidR="00DA4405">
        <w:rPr>
          <w:color w:val="343437" w:themeColor="text2" w:themeShade="BF"/>
        </w:rPr>
        <w:t>clearance</w:t>
      </w:r>
    </w:p>
    <w:p w14:paraId="67E2FF16" w14:textId="05186B2C" w:rsidR="00DA4405" w:rsidRDefault="00DA4405" w:rsidP="00DA4405">
      <w:r>
        <w:rPr>
          <w:lang w:eastAsia="en-US"/>
        </w:rPr>
        <w:t xml:space="preserve">I have sent out emails the last few weeks to those missing online/physical/impact from their clearance.  PLEASE COMPLETE THESE BY FRIDAY.  The school has threatened to drop anyone who is not cleared by the end of this week.  You also can turn in your trainer/transportation ($100) to me or the financial window at rm 301.  You may also pay online at </w:t>
      </w:r>
      <w:hyperlink r:id="rId11" w:history="1">
        <w:r w:rsidRPr="0085397B">
          <w:rPr>
            <w:rStyle w:val="Hyperlink"/>
          </w:rPr>
          <w:t>www.marinavikings.org</w:t>
        </w:r>
      </w:hyperlink>
      <w:r>
        <w:t xml:space="preserve">.  You will find it under the </w:t>
      </w:r>
      <w:r w:rsidR="00F544BB">
        <w:t>Athletics/Marina Webstore.</w:t>
      </w:r>
    </w:p>
    <w:p w14:paraId="14D41C87" w14:textId="28571A98" w:rsidR="00F544BB" w:rsidRDefault="00F544BB" w:rsidP="00DA4405"/>
    <w:p w14:paraId="30A411DC" w14:textId="297BE0B6" w:rsidR="00F544BB" w:rsidRDefault="00F544BB" w:rsidP="00F544BB">
      <w:pPr>
        <w:pStyle w:val="Heading1"/>
        <w:rPr>
          <w:color w:val="343437" w:themeColor="text2" w:themeShade="BF"/>
        </w:rPr>
      </w:pPr>
      <w:r>
        <w:rPr>
          <w:color w:val="343437" w:themeColor="text2" w:themeShade="BF"/>
        </w:rPr>
        <w:t>Uniform/Donations</w:t>
      </w:r>
    </w:p>
    <w:p w14:paraId="10687099" w14:textId="064A495C" w:rsidR="00F544BB" w:rsidRDefault="00F544BB" w:rsidP="00F544BB">
      <w:pPr>
        <w:rPr>
          <w:lang w:eastAsia="en-US"/>
        </w:rPr>
      </w:pPr>
      <w:r>
        <w:rPr>
          <w:lang w:eastAsia="en-US"/>
        </w:rPr>
        <w:t xml:space="preserve">Thank you to everyone who has turned in their team donations and have ordered their team gear.  Team Gear is still available online at </w:t>
      </w:r>
      <w:hyperlink r:id="rId12" w:history="1">
        <w:r w:rsidRPr="0085397B">
          <w:rPr>
            <w:rStyle w:val="Hyperlink"/>
            <w:lang w:eastAsia="en-US"/>
          </w:rPr>
          <w:t>www.casswimshop.com</w:t>
        </w:r>
      </w:hyperlink>
      <w:r>
        <w:rPr>
          <w:lang w:eastAsia="en-US"/>
        </w:rPr>
        <w:t>.  If you have not ordered yet, please do so as soon as possible so you will have them in time for our first meet.  Team donations can be turned in at anytime to myself, or pa</w:t>
      </w:r>
      <w:r w:rsidR="00B438F6">
        <w:rPr>
          <w:lang w:eastAsia="en-US"/>
        </w:rPr>
        <w:t>i</w:t>
      </w:r>
      <w:r>
        <w:rPr>
          <w:lang w:eastAsia="en-US"/>
        </w:rPr>
        <w:t xml:space="preserve">d online at </w:t>
      </w:r>
      <w:hyperlink r:id="rId13" w:history="1">
        <w:r w:rsidRPr="0085397B">
          <w:rPr>
            <w:rStyle w:val="Hyperlink"/>
            <w:lang w:eastAsia="en-US"/>
          </w:rPr>
          <w:t>www.marinaaquatics.org</w:t>
        </w:r>
      </w:hyperlink>
      <w:r>
        <w:rPr>
          <w:lang w:eastAsia="en-US"/>
        </w:rPr>
        <w:t xml:space="preserve">.  You can also </w:t>
      </w:r>
      <w:proofErr w:type="spellStart"/>
      <w:r>
        <w:rPr>
          <w:lang w:eastAsia="en-US"/>
        </w:rPr>
        <w:t>venmo</w:t>
      </w:r>
      <w:proofErr w:type="spellEnd"/>
      <w:r>
        <w:rPr>
          <w:lang w:eastAsia="en-US"/>
        </w:rPr>
        <w:t xml:space="preserve"> @marina-aquatics</w:t>
      </w:r>
    </w:p>
    <w:p w14:paraId="694C3F25" w14:textId="2D1F5A6A" w:rsidR="00F544BB" w:rsidRDefault="00F544BB" w:rsidP="00F544BB">
      <w:pPr>
        <w:rPr>
          <w:lang w:eastAsia="en-US"/>
        </w:rPr>
      </w:pPr>
    </w:p>
    <w:p w14:paraId="26DC6488" w14:textId="7FCF9982" w:rsidR="00F544BB" w:rsidRDefault="00F544BB" w:rsidP="00F544BB">
      <w:pPr>
        <w:pStyle w:val="Heading1"/>
        <w:rPr>
          <w:color w:val="343437" w:themeColor="text2" w:themeShade="BF"/>
        </w:rPr>
      </w:pPr>
      <w:r>
        <w:rPr>
          <w:color w:val="343437" w:themeColor="text2" w:themeShade="BF"/>
        </w:rPr>
        <w:t>Volunteers</w:t>
      </w:r>
    </w:p>
    <w:p w14:paraId="5A4114EC" w14:textId="18085D67" w:rsidR="00F544BB" w:rsidRPr="00F544BB" w:rsidRDefault="0022152D" w:rsidP="00F544BB">
      <w:pPr>
        <w:rPr>
          <w:lang w:eastAsia="en-US"/>
        </w:rPr>
      </w:pPr>
      <w:r>
        <w:rPr>
          <w:noProof/>
        </w:rPr>
        <mc:AlternateContent>
          <mc:Choice Requires="wps">
            <w:drawing>
              <wp:anchor distT="0" distB="0" distL="114300" distR="114300" simplePos="0" relativeHeight="251658240" behindDoc="1" locked="0" layoutInCell="1" allowOverlap="1" wp14:anchorId="159311DD" wp14:editId="4C22EDE0">
                <wp:simplePos x="0" y="0"/>
                <wp:positionH relativeFrom="margin">
                  <wp:posOffset>0</wp:posOffset>
                </wp:positionH>
                <wp:positionV relativeFrom="margin">
                  <wp:posOffset>5210175</wp:posOffset>
                </wp:positionV>
                <wp:extent cx="6381750" cy="1228725"/>
                <wp:effectExtent l="19050" t="19050" r="19050" b="28575"/>
                <wp:wrapTopAndBottom/>
                <wp:docPr id="14" name="Rectangle 14"/>
                <wp:cNvGraphicFramePr/>
                <a:graphic xmlns:a="http://schemas.openxmlformats.org/drawingml/2006/main">
                  <a:graphicData uri="http://schemas.microsoft.com/office/word/2010/wordprocessingShape">
                    <wps:wsp>
                      <wps:cNvSpPr/>
                      <wps:spPr>
                        <a:xfrm>
                          <a:off x="0" y="0"/>
                          <a:ext cx="6381750" cy="1228725"/>
                        </a:xfrm>
                        <a:prstGeom prst="rect">
                          <a:avLst/>
                        </a:prstGeom>
                        <a:solidFill>
                          <a:schemeClr val="bg1"/>
                        </a:solidFill>
                        <a:ln w="44450" cmpd="dbl">
                          <a:solidFill>
                            <a:schemeClr val="tx2"/>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7" w:type="pct"/>
                              <w:tblLook w:val="04A0" w:firstRow="1" w:lastRow="0" w:firstColumn="1" w:lastColumn="0" w:noHBand="0" w:noVBand="1"/>
                            </w:tblPr>
                            <w:tblGrid>
                              <w:gridCol w:w="966"/>
                              <w:gridCol w:w="14"/>
                              <w:gridCol w:w="7711"/>
                              <w:gridCol w:w="1030"/>
                            </w:tblGrid>
                            <w:tr w:rsidR="006273BE" w14:paraId="0C97A610" w14:textId="77777777">
                              <w:tc>
                                <w:tcPr>
                                  <w:tcW w:w="4993" w:type="pct"/>
                                  <w:gridSpan w:val="4"/>
                                  <w:vAlign w:val="center"/>
                                </w:tcPr>
                                <w:p w14:paraId="0CBAA10D" w14:textId="125A3392" w:rsidR="006273BE" w:rsidRDefault="0022152D">
                                  <w:pPr>
                                    <w:ind w:right="440"/>
                                    <w:rPr>
                                      <w:color w:val="46464A" w:themeColor="text2"/>
                                    </w:rPr>
                                  </w:pPr>
                                  <w:r>
                                    <w:rPr>
                                      <w:color w:val="46464A" w:themeColor="text2"/>
                                    </w:rPr>
                                    <w:t xml:space="preserve">Questions?  Email </w:t>
                                  </w:r>
                                  <w:hyperlink r:id="rId14" w:history="1">
                                    <w:r w:rsidRPr="0085397B">
                                      <w:rPr>
                                        <w:rStyle w:val="Hyperlink"/>
                                      </w:rPr>
                                      <w:t>swimmarinahigh@yahoo.com</w:t>
                                    </w:r>
                                  </w:hyperlink>
                                  <w:bookmarkStart w:id="0" w:name="_GoBack"/>
                                  <w:bookmarkEnd w:id="0"/>
                                </w:p>
                                <w:p w14:paraId="3A86C077" w14:textId="77777777" w:rsidR="0022152D" w:rsidRDefault="0022152D">
                                  <w:pPr>
                                    <w:ind w:right="440"/>
                                    <w:rPr>
                                      <w:color w:val="46464A" w:themeColor="text2"/>
                                    </w:rPr>
                                  </w:pPr>
                                  <w:r>
                                    <w:rPr>
                                      <w:color w:val="46464A" w:themeColor="text2"/>
                                    </w:rPr>
                                    <w:t>Thank you,</w:t>
                                  </w:r>
                                </w:p>
                                <w:p w14:paraId="1E51DABC" w14:textId="77777777" w:rsidR="0022152D" w:rsidRDefault="0022152D">
                                  <w:pPr>
                                    <w:ind w:right="440"/>
                                    <w:rPr>
                                      <w:color w:val="46464A" w:themeColor="text2"/>
                                    </w:rPr>
                                  </w:pPr>
                                  <w:r>
                                    <w:rPr>
                                      <w:color w:val="46464A" w:themeColor="text2"/>
                                    </w:rPr>
                                    <w:t>Stephen Wight</w:t>
                                  </w:r>
                                </w:p>
                                <w:p w14:paraId="660C9AB3" w14:textId="5AFE81D0" w:rsidR="0022152D" w:rsidRDefault="0022152D">
                                  <w:pPr>
                                    <w:ind w:right="440"/>
                                    <w:rPr>
                                      <w:color w:val="46464A" w:themeColor="text2"/>
                                    </w:rPr>
                                  </w:pPr>
                                  <w:r>
                                    <w:rPr>
                                      <w:color w:val="46464A" w:themeColor="text2"/>
                                    </w:rPr>
                                    <w:t>Marina Swim</w:t>
                                  </w:r>
                                </w:p>
                              </w:tc>
                            </w:tr>
                            <w:tr w:rsidR="006273BE" w14:paraId="5DA2278B" w14:textId="77777777" w:rsidTr="0022152D">
                              <w:trPr>
                                <w:trHeight w:val="3456"/>
                              </w:trPr>
                              <w:tc>
                                <w:tcPr>
                                  <w:tcW w:w="504" w:type="pct"/>
                                  <w:gridSpan w:val="2"/>
                                </w:tcPr>
                                <w:p w14:paraId="30CA6FE8" w14:textId="1A7971DD" w:rsidR="0022152D" w:rsidRDefault="0022152D">
                                  <w:pPr>
                                    <w:rPr>
                                      <w:color w:val="46464A" w:themeColor="text2"/>
                                    </w:rPr>
                                  </w:pPr>
                                </w:p>
                              </w:tc>
                              <w:tc>
                                <w:tcPr>
                                  <w:tcW w:w="3966" w:type="pct"/>
                                </w:tcPr>
                                <w:p w14:paraId="1ED8D967" w14:textId="4C15F1EE" w:rsidR="006273BE" w:rsidRPr="0022152D" w:rsidRDefault="006273BE" w:rsidP="0022152D">
                                  <w:pPr>
                                    <w:pStyle w:val="Subtitle"/>
                                    <w:spacing w:before="240" w:after="0"/>
                                    <w:jc w:val="both"/>
                                    <w:rPr>
                                      <w:color w:val="46464A" w:themeColor="text2"/>
                                      <w14:textFill>
                                        <w14:solidFill>
                                          <w14:schemeClr w14:val="tx2">
                                            <w14:lumMod w14:val="65000"/>
                                            <w14:lumOff w14:val="35000"/>
                                            <w14:lumMod w14:val="50000"/>
                                          </w14:schemeClr>
                                        </w14:solidFill>
                                      </w14:textFill>
                                    </w:rPr>
                                  </w:pPr>
                                </w:p>
                              </w:tc>
                              <w:tc>
                                <w:tcPr>
                                  <w:tcW w:w="530" w:type="pct"/>
                                </w:tcPr>
                                <w:p w14:paraId="0019175E" w14:textId="77777777" w:rsidR="006273BE" w:rsidRDefault="006273BE">
                                  <w:pPr>
                                    <w:rPr>
                                      <w:color w:val="46464A" w:themeColor="text2"/>
                                    </w:rPr>
                                  </w:pPr>
                                </w:p>
                              </w:tc>
                            </w:tr>
                            <w:tr w:rsidR="006273BE" w14:paraId="4F479DDF" w14:textId="77777777">
                              <w:trPr>
                                <w:trHeight w:val="720"/>
                              </w:trPr>
                              <w:tc>
                                <w:tcPr>
                                  <w:tcW w:w="4993" w:type="pct"/>
                                  <w:gridSpan w:val="4"/>
                                </w:tcPr>
                                <w:p w14:paraId="30D3FAC1" w14:textId="77777777" w:rsidR="006273BE" w:rsidRDefault="006273BE">
                                  <w:pPr>
                                    <w:rPr>
                                      <w:color w:val="46464A" w:themeColor="text2"/>
                                    </w:rPr>
                                  </w:pPr>
                                </w:p>
                              </w:tc>
                            </w:tr>
                            <w:tr w:rsidR="006273BE" w14:paraId="03F29363" w14:textId="77777777">
                              <w:tc>
                                <w:tcPr>
                                  <w:tcW w:w="497" w:type="pct"/>
                                </w:tcPr>
                                <w:p w14:paraId="09805319" w14:textId="77777777" w:rsidR="006273BE" w:rsidRDefault="006273BE">
                                  <w:pPr>
                                    <w:rPr>
                                      <w:color w:val="46464A" w:themeColor="text2"/>
                                    </w:rPr>
                                  </w:pPr>
                                </w:p>
                              </w:tc>
                              <w:tc>
                                <w:tcPr>
                                  <w:tcW w:w="4496" w:type="pct"/>
                                  <w:gridSpan w:val="3"/>
                                  <w:vAlign w:val="center"/>
                                </w:tcPr>
                                <w:p w14:paraId="1B00ACD1" w14:textId="77777777" w:rsidR="006273BE" w:rsidRDefault="006273BE">
                                  <w:pPr>
                                    <w:jc w:val="right"/>
                                    <w:rPr>
                                      <w:color w:val="46464A" w:themeColor="text2"/>
                                    </w:rPr>
                                  </w:pPr>
                                </w:p>
                              </w:tc>
                            </w:tr>
                          </w:tbl>
                          <w:p w14:paraId="0C0CFF0E" w14:textId="77777777" w:rsidR="006273BE" w:rsidRDefault="006273BE">
                            <w:pPr>
                              <w:rPr>
                                <w:color w:val="46464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59311DD" id="Rectangle 14" o:spid="_x0000_s1031" style="position:absolute;left:0;text-align:left;margin-left:0;margin-top:410.25pt;width:502.5pt;height:96.75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" fillcolor="white [3212]" strokecolor="#46464a [3215]" strokeweight="3.5pt">
                <v:stroke linestyle="thinThin"/>
                <v:textbox>
                  <w:txbxContent>
                    <w:tbl>
                      <w:tblPr>
                        <w:tblW w:w="5007" w:type="pct"/>
                        <w:tblLook w:val="04A0" w:firstRow="1" w:lastRow="0" w:firstColumn="1" w:lastColumn="0" w:noHBand="0" w:noVBand="1"/>
                      </w:tblPr>
                      <w:tblGrid>
                        <w:gridCol w:w="966"/>
                        <w:gridCol w:w="14"/>
                        <w:gridCol w:w="7711"/>
                        <w:gridCol w:w="1030"/>
                      </w:tblGrid>
                      <w:tr w:rsidR="006273BE" w14:paraId="0C97A610" w14:textId="77777777">
                        <w:tc>
                          <w:tcPr>
                            <w:tcW w:w="4993" w:type="pct"/>
                            <w:gridSpan w:val="4"/>
                            <w:vAlign w:val="center"/>
                          </w:tcPr>
                          <w:p w14:paraId="0CBAA10D" w14:textId="125A3392" w:rsidR="006273BE" w:rsidRDefault="0022152D">
                            <w:pPr>
                              <w:ind w:right="440"/>
                              <w:rPr>
                                <w:color w:val="46464A" w:themeColor="text2"/>
                              </w:rPr>
                            </w:pPr>
                            <w:r>
                              <w:rPr>
                                <w:color w:val="46464A" w:themeColor="text2"/>
                              </w:rPr>
                              <w:t xml:space="preserve">Questions?  Email </w:t>
                            </w:r>
                            <w:hyperlink r:id="rId15" w:history="1">
                              <w:r w:rsidRPr="0085397B">
                                <w:rPr>
                                  <w:rStyle w:val="Hyperlink"/>
                                </w:rPr>
                                <w:t>swimmarinahigh@yahoo.com</w:t>
                              </w:r>
                            </w:hyperlink>
                            <w:bookmarkStart w:id="1" w:name="_GoBack"/>
                            <w:bookmarkEnd w:id="1"/>
                          </w:p>
                          <w:p w14:paraId="3A86C077" w14:textId="77777777" w:rsidR="0022152D" w:rsidRDefault="0022152D">
                            <w:pPr>
                              <w:ind w:right="440"/>
                              <w:rPr>
                                <w:color w:val="46464A" w:themeColor="text2"/>
                              </w:rPr>
                            </w:pPr>
                            <w:r>
                              <w:rPr>
                                <w:color w:val="46464A" w:themeColor="text2"/>
                              </w:rPr>
                              <w:t>Thank you,</w:t>
                            </w:r>
                          </w:p>
                          <w:p w14:paraId="1E51DABC" w14:textId="77777777" w:rsidR="0022152D" w:rsidRDefault="0022152D">
                            <w:pPr>
                              <w:ind w:right="440"/>
                              <w:rPr>
                                <w:color w:val="46464A" w:themeColor="text2"/>
                              </w:rPr>
                            </w:pPr>
                            <w:r>
                              <w:rPr>
                                <w:color w:val="46464A" w:themeColor="text2"/>
                              </w:rPr>
                              <w:t>Stephen Wight</w:t>
                            </w:r>
                          </w:p>
                          <w:p w14:paraId="660C9AB3" w14:textId="5AFE81D0" w:rsidR="0022152D" w:rsidRDefault="0022152D">
                            <w:pPr>
                              <w:ind w:right="440"/>
                              <w:rPr>
                                <w:color w:val="46464A" w:themeColor="text2"/>
                              </w:rPr>
                            </w:pPr>
                            <w:r>
                              <w:rPr>
                                <w:color w:val="46464A" w:themeColor="text2"/>
                              </w:rPr>
                              <w:t>Marina Swim</w:t>
                            </w:r>
                          </w:p>
                        </w:tc>
                      </w:tr>
                      <w:tr w:rsidR="006273BE" w14:paraId="5DA2278B" w14:textId="77777777" w:rsidTr="0022152D">
                        <w:trPr>
                          <w:trHeight w:val="3456"/>
                        </w:trPr>
                        <w:tc>
                          <w:tcPr>
                            <w:tcW w:w="504" w:type="pct"/>
                            <w:gridSpan w:val="2"/>
                          </w:tcPr>
                          <w:p w14:paraId="30CA6FE8" w14:textId="1A7971DD" w:rsidR="0022152D" w:rsidRDefault="0022152D">
                            <w:pPr>
                              <w:rPr>
                                <w:color w:val="46464A" w:themeColor="text2"/>
                              </w:rPr>
                            </w:pPr>
                          </w:p>
                        </w:tc>
                        <w:tc>
                          <w:tcPr>
                            <w:tcW w:w="3966" w:type="pct"/>
                          </w:tcPr>
                          <w:p w14:paraId="1ED8D967" w14:textId="4C15F1EE" w:rsidR="006273BE" w:rsidRPr="0022152D" w:rsidRDefault="006273BE" w:rsidP="0022152D">
                            <w:pPr>
                              <w:pStyle w:val="Subtitle"/>
                              <w:spacing w:before="240" w:after="0"/>
                              <w:jc w:val="both"/>
                              <w:rPr>
                                <w:color w:val="46464A" w:themeColor="text2"/>
                                <w14:textFill>
                                  <w14:solidFill>
                                    <w14:schemeClr w14:val="tx2">
                                      <w14:lumMod w14:val="65000"/>
                                      <w14:lumOff w14:val="35000"/>
                                      <w14:lumMod w14:val="50000"/>
                                    </w14:schemeClr>
                                  </w14:solidFill>
                                </w14:textFill>
                              </w:rPr>
                            </w:pPr>
                          </w:p>
                        </w:tc>
                        <w:tc>
                          <w:tcPr>
                            <w:tcW w:w="530" w:type="pct"/>
                          </w:tcPr>
                          <w:p w14:paraId="0019175E" w14:textId="77777777" w:rsidR="006273BE" w:rsidRDefault="006273BE">
                            <w:pPr>
                              <w:rPr>
                                <w:color w:val="46464A" w:themeColor="text2"/>
                              </w:rPr>
                            </w:pPr>
                          </w:p>
                        </w:tc>
                      </w:tr>
                      <w:tr w:rsidR="006273BE" w14:paraId="4F479DDF" w14:textId="77777777">
                        <w:trPr>
                          <w:trHeight w:val="720"/>
                        </w:trPr>
                        <w:tc>
                          <w:tcPr>
                            <w:tcW w:w="4993" w:type="pct"/>
                            <w:gridSpan w:val="4"/>
                          </w:tcPr>
                          <w:p w14:paraId="30D3FAC1" w14:textId="77777777" w:rsidR="006273BE" w:rsidRDefault="006273BE">
                            <w:pPr>
                              <w:rPr>
                                <w:color w:val="46464A" w:themeColor="text2"/>
                              </w:rPr>
                            </w:pPr>
                          </w:p>
                        </w:tc>
                      </w:tr>
                      <w:tr w:rsidR="006273BE" w14:paraId="03F29363" w14:textId="77777777">
                        <w:tc>
                          <w:tcPr>
                            <w:tcW w:w="497" w:type="pct"/>
                          </w:tcPr>
                          <w:p w14:paraId="09805319" w14:textId="77777777" w:rsidR="006273BE" w:rsidRDefault="006273BE">
                            <w:pPr>
                              <w:rPr>
                                <w:color w:val="46464A" w:themeColor="text2"/>
                              </w:rPr>
                            </w:pPr>
                          </w:p>
                        </w:tc>
                        <w:tc>
                          <w:tcPr>
                            <w:tcW w:w="4496" w:type="pct"/>
                            <w:gridSpan w:val="3"/>
                            <w:vAlign w:val="center"/>
                          </w:tcPr>
                          <w:p w14:paraId="1B00ACD1" w14:textId="77777777" w:rsidR="006273BE" w:rsidRDefault="006273BE">
                            <w:pPr>
                              <w:jc w:val="right"/>
                              <w:rPr>
                                <w:color w:val="46464A" w:themeColor="text2"/>
                              </w:rPr>
                            </w:pPr>
                          </w:p>
                        </w:tc>
                      </w:tr>
                    </w:tbl>
                    <w:p w14:paraId="0C0CFF0E" w14:textId="77777777" w:rsidR="006273BE" w:rsidRDefault="006273BE">
                      <w:pPr>
                        <w:rPr>
                          <w:color w:val="46464A" w:themeColor="text2"/>
                        </w:rPr>
                      </w:pPr>
                    </w:p>
                  </w:txbxContent>
                </v:textbox>
                <w10:wrap type="topAndBottom" anchorx="margin" anchory="margin"/>
              </v:rect>
            </w:pict>
          </mc:Fallback>
        </mc:AlternateContent>
      </w:r>
      <w:r w:rsidR="00F544BB">
        <w:rPr>
          <w:lang w:eastAsia="en-US"/>
        </w:rPr>
        <w:t xml:space="preserve">We are in need of volunteers for the upcoming pentathlon.  We need someone to help run the timing system, and we will need some help with the food at the end of the meet.  You can also start turning in </w:t>
      </w:r>
      <w:r>
        <w:rPr>
          <w:lang w:eastAsia="en-US"/>
        </w:rPr>
        <w:t xml:space="preserve">food/drink donations for the snack shack.  You can drop those off at the pool during practice times, or reach out to me and we can schedule a time to meet.  </w:t>
      </w:r>
    </w:p>
    <w:sectPr w:rsidR="00F544BB" w:rsidRPr="00F544BB">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C9"/>
    <w:rsid w:val="0022152D"/>
    <w:rsid w:val="004D72D3"/>
    <w:rsid w:val="006273BE"/>
    <w:rsid w:val="008C34C9"/>
    <w:rsid w:val="00B438F6"/>
    <w:rsid w:val="00C45053"/>
    <w:rsid w:val="00DA4405"/>
    <w:rsid w:val="00F544B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61EFC"/>
  <w15:docId w15:val="{F7A2C161-25F7-4933-9CAB-7592896E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DA4405"/>
    <w:rPr>
      <w:color w:val="0000FF"/>
      <w:u w:val="single"/>
    </w:rPr>
  </w:style>
  <w:style w:type="character" w:styleId="UnresolvedMention">
    <w:name w:val="Unresolved Mention"/>
    <w:basedOn w:val="DefaultParagraphFont"/>
    <w:uiPriority w:val="99"/>
    <w:semiHidden/>
    <w:unhideWhenUsed/>
    <w:rsid w:val="00DA4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rinaaquatic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sswimshop.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rinavikings.org" TargetMode="External"/><Relationship Id="rId5" Type="http://schemas.openxmlformats.org/officeDocument/2006/relationships/customXml" Target="../customXml/item5.xml"/><Relationship Id="rId15" Type="http://schemas.openxmlformats.org/officeDocument/2006/relationships/hyperlink" Target="mailto:swimmarinahigh@yahoo.com"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swimmarinahigh@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og\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CoverPageProperties xmlns="http://schemas.microsoft.com/office/2006/coverPageProps">
  <PublishDate>2020-02-09T00:00:00</PublishDate>
  <Abstract/>
  <CompanyAddress/>
  <CompanyPhone/>
  <CompanyFax/>
  <CompanyEmail/>
</CoverPage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5.xml><?xml version="1.0" encoding="utf-8"?>
<ds:datastoreItem xmlns:ds="http://schemas.openxmlformats.org/officeDocument/2006/customXml" ds:itemID="{401FBCC9-4DCA-4B95-9793-B2634D63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60</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Marina Swim</dc:title>
  <dc:creator>Stephen Wight</dc:creator>
  <cp:lastModifiedBy>Stephen Wight</cp:lastModifiedBy>
  <cp:revision>2</cp:revision>
  <dcterms:created xsi:type="dcterms:W3CDTF">2020-02-09T22:34:00Z</dcterms:created>
  <dcterms:modified xsi:type="dcterms:W3CDTF">2020-02-09T23:34:00Z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